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33" w:rsidRDefault="000B407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11214100</wp:posOffset>
            </wp:positionH>
            <wp:positionV relativeFrom="topMargin">
              <wp:posOffset>10960100</wp:posOffset>
            </wp:positionV>
            <wp:extent cx="355600" cy="330200"/>
            <wp:effectExtent l="0" t="0" r="0" b="0"/>
            <wp:wrapNone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1438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533" w:rsidRPr="00E772C0" w:rsidRDefault="00E772C0">
                            <w:pPr>
                              <w:spacing w:line="24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E772C0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20.3</w:t>
                            </w:r>
                            <w:r w:rsidR="000B4071" w:rsidRPr="00E772C0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0B4071" w:rsidRPr="00E772C0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电磁铁</w:t>
                            </w:r>
                            <w:r w:rsidR="000B4071" w:rsidRPr="00E772C0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0B4071" w:rsidRPr="00E772C0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电磁继电器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7A6533" w:rsidRPr="00E772C0" w:rsidRDefault="00E772C0">
                      <w:pPr>
                        <w:spacing w:line="240" w:lineRule="auto"/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r w:rsidRPr="00E772C0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20.3</w:t>
                      </w:r>
                      <w:r w:rsidR="000B4071" w:rsidRPr="00E772C0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="000B4071" w:rsidRPr="00E772C0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电磁铁</w:t>
                      </w:r>
                      <w:r w:rsidR="000B4071" w:rsidRPr="00E772C0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="000B4071" w:rsidRPr="00E772C0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电磁继电器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A6533" w:rsidRDefault="000B4071">
      <w:pPr>
        <w:pStyle w:val="1"/>
      </w:pPr>
      <w:r>
        <w:rPr>
          <w:rFonts w:hint="eastAsia"/>
        </w:rPr>
        <w:t>电磁铁</w:t>
      </w:r>
    </w:p>
    <w:p w:rsidR="007A6533" w:rsidRDefault="000B4071">
      <w:pPr>
        <w:pStyle w:val="2"/>
      </w:pPr>
      <w:r>
        <w:rPr>
          <w:rFonts w:hint="eastAsia"/>
        </w:rPr>
        <w:t>永久磁体</w:t>
      </w:r>
    </w:p>
    <w:p w:rsidR="007A6533" w:rsidRDefault="000B4071">
      <w:r>
        <w:rPr>
          <w:rFonts w:hint="eastAsia"/>
        </w:rPr>
        <w:t>一根条形磁体，它的周围存在着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。这种磁体是一种永久磁体。</w:t>
      </w:r>
    </w:p>
    <w:p w:rsidR="007A6533" w:rsidRDefault="000B4071">
      <w:pPr>
        <w:pStyle w:val="2"/>
      </w:pPr>
      <w:r>
        <w:rPr>
          <w:rFonts w:hint="eastAsia"/>
        </w:rPr>
        <w:t>电磁铁</w:t>
      </w:r>
    </w:p>
    <w:p w:rsidR="007A6533" w:rsidRDefault="000B4071">
      <w:r>
        <w:rPr>
          <w:rFonts w:hint="eastAsia"/>
        </w:rPr>
        <w:t>把一根导线绕成螺线管，再在螺线管内插入铁芯，当有电流通过时，它会有较强的磁性。这种磁体，在有电流通过时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磁性，没有电流时就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失去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磁性。我们把这种磁体叫做电磁铁。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如图所示是电磁选矿机的示意图</w:t>
      </w:r>
      <w:r>
        <w:rPr>
          <w:rFonts w:hint="eastAsia"/>
        </w:rPr>
        <w:t>。</w:t>
      </w:r>
      <w:r>
        <w:rPr>
          <w:rFonts w:hint="eastAsia"/>
        </w:rPr>
        <w:t>当电磁选矿机工作时，铁配将落入</w:t>
      </w:r>
      <w:r>
        <w:rPr>
          <w:rFonts w:hint="eastAsia"/>
          <w:color w:val="FFFFFF" w:themeColor="background1"/>
          <w:u w:val="single" w:color="000000"/>
        </w:rPr>
        <w:t xml:space="preserve">  B  </w:t>
      </w:r>
      <w:r>
        <w:rPr>
          <w:rFonts w:hint="eastAsia"/>
        </w:rPr>
        <w:t>（选填“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”）箱</w:t>
      </w:r>
      <w:r>
        <w:rPr>
          <w:rFonts w:hint="eastAsia"/>
        </w:rPr>
        <w:t>。</w:t>
      </w:r>
    </w:p>
    <w:p w:rsidR="007A6533" w:rsidRDefault="000B4071" w:rsidP="00E772C0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620395" cy="899795"/>
            <wp:effectExtent l="0" t="0" r="4445" b="14605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39734" name="图片 25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如左下图是利用电磁起重机处理废弃钢铁材料时的场景，电磁起重机有一个巨大的电磁铁，它是根据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电流磁效应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的原理制成，若对吸起的钢铁卸载</w:t>
      </w:r>
      <w:r>
        <w:rPr>
          <w:rFonts w:hint="eastAsia"/>
        </w:rPr>
        <w:t>,</w:t>
      </w:r>
      <w:r>
        <w:rPr>
          <w:rFonts w:hint="eastAsia"/>
        </w:rPr>
        <w:t>可采取的方法是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切断电源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7A6533" w:rsidRDefault="000B4071" w:rsidP="00E772C0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1563370" cy="899795"/>
            <wp:effectExtent l="0" t="0" r="6350" b="1460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33012" name="图片 13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Default="000B4071">
      <w:pPr>
        <w:pStyle w:val="1"/>
      </w:pPr>
      <w:r>
        <w:rPr>
          <w:rFonts w:hint="eastAsia"/>
        </w:rPr>
        <w:t>电磁铁的磁性</w:t>
      </w:r>
    </w:p>
    <w:p w:rsidR="007A6533" w:rsidRDefault="000B4071">
      <w:pPr>
        <w:pStyle w:val="2"/>
      </w:pPr>
      <w:r>
        <w:rPr>
          <w:rFonts w:hint="eastAsia"/>
        </w:rPr>
        <w:t>实验——探究电磁铁的磁性的强弱跟哪些因素有关</w:t>
      </w:r>
    </w:p>
    <w:p w:rsidR="007A6533" w:rsidRDefault="000B4071">
      <w:pPr>
        <w:pStyle w:val="3"/>
      </w:pPr>
      <w:r>
        <w:rPr>
          <w:rFonts w:hint="eastAsia"/>
        </w:rPr>
        <w:t>实验原理</w:t>
      </w:r>
    </w:p>
    <w:p w:rsidR="007A6533" w:rsidRDefault="000B4071">
      <w:r>
        <w:rPr>
          <w:rFonts w:hint="eastAsia"/>
        </w:rPr>
        <w:t>根据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吸引回形针数目的多少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来判断电磁铁磁性的强弱，这种方法叫做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转换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法。</w:t>
      </w:r>
    </w:p>
    <w:p w:rsidR="007A6533" w:rsidRDefault="000B4071">
      <w:pPr>
        <w:pStyle w:val="3"/>
      </w:pPr>
      <w:r>
        <w:rPr>
          <w:rFonts w:hint="eastAsia"/>
        </w:rPr>
        <w:lastRenderedPageBreak/>
        <w:t>实验步骤</w:t>
      </w:r>
    </w:p>
    <w:p w:rsidR="007A6533" w:rsidRDefault="000B4071">
      <w:pPr>
        <w:pStyle w:val="4"/>
      </w:pPr>
      <w:r>
        <w:rPr>
          <w:rFonts w:hint="eastAsia"/>
        </w:rPr>
        <w:t>电磁铁的磁性和电路中是否有电流有关？</w:t>
      </w:r>
    </w:p>
    <w:p w:rsidR="007A6533" w:rsidRDefault="000B4071">
      <w:pPr>
        <w:pStyle w:val="4"/>
      </w:pPr>
      <w:r>
        <w:rPr>
          <w:rFonts w:hint="eastAsia"/>
        </w:rPr>
        <w:t>改变电流大小，电磁铁的磁性强弱会发生什么变化呢？</w:t>
      </w:r>
    </w:p>
    <w:p w:rsidR="007A6533" w:rsidRDefault="000B4071">
      <w:pPr>
        <w:pStyle w:val="4"/>
      </w:pPr>
      <w:r>
        <w:rPr>
          <w:rFonts w:hint="eastAsia"/>
        </w:rPr>
        <w:t>保持电流大小一致，改变电磁铁线圈匝数，电磁铁的磁性强弱会发生什么变化呢？</w:t>
      </w:r>
    </w:p>
    <w:p w:rsidR="007A6533" w:rsidRDefault="000B4071">
      <w:pPr>
        <w:pStyle w:val="3"/>
      </w:pPr>
      <w:r>
        <w:rPr>
          <w:rFonts w:hint="eastAsia"/>
        </w:rPr>
        <w:t>记录数据</w:t>
      </w:r>
    </w:p>
    <w:tbl>
      <w:tblPr>
        <w:tblStyle w:val="a8"/>
        <w:tblW w:w="4995" w:type="pct"/>
        <w:tblLook w:val="04A0" w:firstRow="1" w:lastRow="0" w:firstColumn="1" w:lastColumn="0" w:noHBand="0" w:noVBand="1"/>
      </w:tblPr>
      <w:tblGrid>
        <w:gridCol w:w="1655"/>
        <w:gridCol w:w="1659"/>
        <w:gridCol w:w="2575"/>
        <w:gridCol w:w="3955"/>
      </w:tblGrid>
      <w:tr w:rsidR="007A6533">
        <w:tc>
          <w:tcPr>
            <w:tcW w:w="1682" w:type="pct"/>
            <w:gridSpan w:val="2"/>
          </w:tcPr>
          <w:p w:rsidR="007A6533" w:rsidRDefault="000B4071" w:rsidP="00E772C0">
            <w:pPr>
              <w:pStyle w:val="af0"/>
              <w:spacing w:before="78" w:after="78"/>
            </w:pPr>
            <w:r>
              <w:rPr>
                <w:rFonts w:hint="eastAsia"/>
              </w:rPr>
              <w:t>电流</w:t>
            </w:r>
          </w:p>
        </w:tc>
        <w:tc>
          <w:tcPr>
            <w:tcW w:w="1308" w:type="pct"/>
          </w:tcPr>
          <w:p w:rsidR="007A6533" w:rsidRDefault="000B4071" w:rsidP="00E772C0">
            <w:pPr>
              <w:pStyle w:val="af0"/>
              <w:spacing w:before="78" w:after="78"/>
            </w:pPr>
            <w:r>
              <w:rPr>
                <w:rFonts w:hint="eastAsia"/>
              </w:rPr>
              <w:t>线圈匝数（匝）</w:t>
            </w:r>
          </w:p>
        </w:tc>
        <w:tc>
          <w:tcPr>
            <w:tcW w:w="2009" w:type="pct"/>
          </w:tcPr>
          <w:p w:rsidR="007A6533" w:rsidRDefault="000B4071" w:rsidP="00E772C0">
            <w:pPr>
              <w:pStyle w:val="af0"/>
              <w:spacing w:before="78" w:after="78"/>
            </w:pPr>
            <w:r>
              <w:rPr>
                <w:rFonts w:hint="eastAsia"/>
              </w:rPr>
              <w:t>吸起回形针数量（枚）</w:t>
            </w:r>
          </w:p>
        </w:tc>
      </w:tr>
      <w:tr w:rsidR="007A6533">
        <w:tc>
          <w:tcPr>
            <w:tcW w:w="840" w:type="pct"/>
          </w:tcPr>
          <w:p w:rsidR="007A6533" w:rsidRDefault="000B4071" w:rsidP="00E772C0">
            <w:pPr>
              <w:pStyle w:val="af0"/>
              <w:spacing w:before="78" w:after="78"/>
            </w:pPr>
            <w:r>
              <w:rPr>
                <w:rFonts w:hint="eastAsia"/>
              </w:rPr>
              <w:t>有无</w:t>
            </w:r>
          </w:p>
        </w:tc>
        <w:tc>
          <w:tcPr>
            <w:tcW w:w="841" w:type="pct"/>
          </w:tcPr>
          <w:p w:rsidR="007A6533" w:rsidRDefault="000B4071" w:rsidP="00E772C0">
            <w:pPr>
              <w:pStyle w:val="af0"/>
              <w:spacing w:before="78" w:after="78"/>
            </w:pPr>
            <w:r>
              <w:rPr>
                <w:rFonts w:hint="eastAsia"/>
              </w:rPr>
              <w:t>大小（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）</w:t>
            </w:r>
          </w:p>
        </w:tc>
        <w:tc>
          <w:tcPr>
            <w:tcW w:w="1308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2009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</w:tr>
      <w:tr w:rsidR="007A6533">
        <w:tc>
          <w:tcPr>
            <w:tcW w:w="840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841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1308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2009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</w:tr>
      <w:tr w:rsidR="007A6533">
        <w:tc>
          <w:tcPr>
            <w:tcW w:w="840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841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1308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2009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</w:tr>
      <w:tr w:rsidR="007A6533">
        <w:tc>
          <w:tcPr>
            <w:tcW w:w="840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841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1308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2009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</w:tr>
      <w:tr w:rsidR="007A6533">
        <w:tc>
          <w:tcPr>
            <w:tcW w:w="840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841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1308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  <w:tc>
          <w:tcPr>
            <w:tcW w:w="2009" w:type="pct"/>
          </w:tcPr>
          <w:p w:rsidR="007A6533" w:rsidRDefault="007A6533" w:rsidP="00E772C0">
            <w:pPr>
              <w:pStyle w:val="af0"/>
              <w:spacing w:before="78" w:after="78"/>
            </w:pPr>
          </w:p>
        </w:tc>
      </w:tr>
    </w:tbl>
    <w:p w:rsidR="007A6533" w:rsidRDefault="000B4071">
      <w:pPr>
        <w:pStyle w:val="3"/>
      </w:pPr>
      <w:r>
        <w:rPr>
          <w:rFonts w:hint="eastAsia"/>
        </w:rPr>
        <w:t>实验结论</w:t>
      </w:r>
    </w:p>
    <w:p w:rsidR="007A6533" w:rsidRDefault="000B4071">
      <w:pPr>
        <w:pStyle w:val="4"/>
      </w:pPr>
      <w:r>
        <w:t>当电路中有电流通过时，电磁铁会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产生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磁性；</w:t>
      </w:r>
    </w:p>
    <w:p w:rsidR="007A6533" w:rsidRDefault="000B4071">
      <w:pPr>
        <w:pStyle w:val="4"/>
      </w:pPr>
      <w:r>
        <w:t>电磁铁的磁性强弱和电流的大小有关，在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电磁铁线圈数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不变的情况下，通入的电流越大，电磁铁的磁性越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；</w:t>
      </w:r>
    </w:p>
    <w:p w:rsidR="007A6533" w:rsidRDefault="000B4071">
      <w:pPr>
        <w:pStyle w:val="4"/>
      </w:pPr>
      <w:r>
        <w:t>电磁铁的磁性强弱和线圈的匝数有关，在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电流大小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相同的情况下，线圈匝数越多，电磁铁的磁性越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。</w:t>
      </w:r>
    </w:p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sz w:val="28"/>
        </w:rPr>
        <w:t>在探究</w:t>
      </w:r>
      <w:r w:rsidRPr="00E772C0">
        <w:rPr>
          <w:rFonts w:hint="eastAsia"/>
          <w:sz w:val="28"/>
        </w:rPr>
        <w:t>“</w:t>
      </w:r>
      <w:r w:rsidRPr="00E772C0">
        <w:rPr>
          <w:sz w:val="28"/>
        </w:rPr>
        <w:t>影响电磁铁磁性强弱的因素</w:t>
      </w:r>
      <w:r w:rsidRPr="00E772C0">
        <w:rPr>
          <w:rFonts w:hint="eastAsia"/>
          <w:sz w:val="28"/>
        </w:rPr>
        <w:t>”</w:t>
      </w:r>
      <w:r w:rsidRPr="00E772C0">
        <w:rPr>
          <w:sz w:val="28"/>
        </w:rPr>
        <w:t>实验中，实验室准备的器材有：电源、开关、滑动变阻器、两根完全相同的铁钉、表面绝缘的铜线、大头针若干。小明利用上述器材制成简易电磁铁甲、乙</w:t>
      </w:r>
      <w:r w:rsidRPr="00E772C0">
        <w:rPr>
          <w:rFonts w:hint="eastAsia"/>
          <w:sz w:val="28"/>
        </w:rPr>
        <w:t>、丙（甲、乙两个电磁铁的线圈匝数相同）</w:t>
      </w:r>
      <w:r w:rsidRPr="00E772C0">
        <w:rPr>
          <w:sz w:val="28"/>
        </w:rPr>
        <w:t>，并设计了如图所示的电路。</w:t>
      </w:r>
    </w:p>
    <w:p w:rsidR="007A6533" w:rsidRDefault="000B4071" w:rsidP="00E772C0">
      <w:pPr>
        <w:pStyle w:val="ab"/>
        <w:spacing w:before="78" w:after="78"/>
      </w:pPr>
      <w:r>
        <w:rPr>
          <w:noProof/>
        </w:rPr>
        <w:lastRenderedPageBreak/>
        <w:drawing>
          <wp:inline distT="0" distB="0" distL="114300" distR="114300">
            <wp:extent cx="1755775" cy="1259840"/>
            <wp:effectExtent l="0" t="0" r="12065" b="5080"/>
            <wp:docPr id="131" name="图片 1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52203" name="图片 130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606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sz w:val="28"/>
        </w:rPr>
        <w:t>实验中通过观察电磁铁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吸引大头针的数量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sz w:val="28"/>
        </w:rPr>
        <w:t>的不同</w:t>
      </w:r>
      <w:r w:rsidRPr="00E772C0">
        <w:rPr>
          <w:sz w:val="28"/>
        </w:rPr>
        <w:t>,</w:t>
      </w:r>
      <w:r w:rsidRPr="00E772C0">
        <w:rPr>
          <w:sz w:val="28"/>
        </w:rPr>
        <w:t>可以判断电磁铁的磁性强弱不同。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sz w:val="28"/>
        </w:rPr>
        <w:t>当滑动变阻器滑片向左移动时，电磁铁吸引大头针的个数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增加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sz w:val="28"/>
        </w:rPr>
        <w:t>（填</w:t>
      </w:r>
      <w:r w:rsidRPr="00E772C0">
        <w:rPr>
          <w:sz w:val="28"/>
        </w:rPr>
        <w:t>“</w:t>
      </w:r>
      <w:r w:rsidRPr="00E772C0">
        <w:rPr>
          <w:sz w:val="28"/>
        </w:rPr>
        <w:t>增加</w:t>
      </w:r>
      <w:r w:rsidRPr="00E772C0">
        <w:rPr>
          <w:sz w:val="28"/>
        </w:rPr>
        <w:t>”</w:t>
      </w:r>
      <w:r w:rsidRPr="00E772C0">
        <w:rPr>
          <w:sz w:val="28"/>
        </w:rPr>
        <w:t>或</w:t>
      </w:r>
      <w:r w:rsidRPr="00E772C0">
        <w:rPr>
          <w:sz w:val="28"/>
        </w:rPr>
        <w:t>“</w:t>
      </w:r>
      <w:r w:rsidRPr="00E772C0">
        <w:rPr>
          <w:sz w:val="28"/>
        </w:rPr>
        <w:t>减少</w:t>
      </w:r>
      <w:r w:rsidRPr="00E772C0">
        <w:rPr>
          <w:sz w:val="28"/>
        </w:rPr>
        <w:t>”</w:t>
      </w:r>
      <w:r w:rsidRPr="00E772C0">
        <w:rPr>
          <w:sz w:val="28"/>
        </w:rPr>
        <w:t>），说明电流越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大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sz w:val="28"/>
        </w:rPr>
        <w:t>，电磁铁磁性越强。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sz w:val="28"/>
        </w:rPr>
        <w:t>根据</w:t>
      </w:r>
      <w:r w:rsidRPr="00E772C0">
        <w:rPr>
          <w:rFonts w:hint="eastAsia"/>
          <w:sz w:val="28"/>
        </w:rPr>
        <w:t>乙、丙两</w:t>
      </w:r>
      <w:r w:rsidRPr="00E772C0">
        <w:rPr>
          <w:sz w:val="28"/>
        </w:rPr>
        <w:t>图的情境可知，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丙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sz w:val="28"/>
        </w:rPr>
        <w:t>（填</w:t>
      </w:r>
      <w:r w:rsidRPr="00E772C0">
        <w:rPr>
          <w:sz w:val="28"/>
        </w:rPr>
        <w:t>“</w:t>
      </w:r>
      <w:r w:rsidRPr="00E772C0">
        <w:rPr>
          <w:rFonts w:hint="eastAsia"/>
          <w:sz w:val="28"/>
        </w:rPr>
        <w:t>乙</w:t>
      </w:r>
      <w:r w:rsidRPr="00E772C0">
        <w:rPr>
          <w:sz w:val="28"/>
        </w:rPr>
        <w:t>”</w:t>
      </w:r>
      <w:r w:rsidRPr="00E772C0">
        <w:rPr>
          <w:sz w:val="28"/>
        </w:rPr>
        <w:t>或</w:t>
      </w:r>
      <w:r w:rsidRPr="00E772C0">
        <w:rPr>
          <w:sz w:val="28"/>
        </w:rPr>
        <w:t>“</w:t>
      </w:r>
      <w:r w:rsidRPr="00E772C0">
        <w:rPr>
          <w:rFonts w:hint="eastAsia"/>
          <w:sz w:val="28"/>
        </w:rPr>
        <w:t>丙</w:t>
      </w:r>
      <w:r w:rsidRPr="00E772C0">
        <w:rPr>
          <w:sz w:val="28"/>
        </w:rPr>
        <w:t>”</w:t>
      </w:r>
      <w:r w:rsidRPr="00E772C0">
        <w:rPr>
          <w:sz w:val="28"/>
        </w:rPr>
        <w:t>）的磁性强，说明电流一定时，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线圈匝数越多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sz w:val="28"/>
        </w:rPr>
        <w:t>，电磁铁磁性越强。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由甲、乙两图可得出结论，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在电流大小和线圈匝数一定时，电磁铁有铁芯比没有铁芯的磁性强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sz w:val="28"/>
        </w:rPr>
        <w:t>实验中用到的重要科学研究方法是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类比法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转换法</w:t>
            </w:r>
          </w:p>
        </w:tc>
      </w:tr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控制变量法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等效替代法</w:t>
            </w:r>
          </w:p>
        </w:tc>
      </w:tr>
    </w:tbl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rFonts w:hint="eastAsia"/>
          <w:sz w:val="28"/>
        </w:rPr>
        <w:t>在探究“影响电磁铁磁性强弱的因素”实验中，小明制成简易电磁铁甲、乙，并设计了如图所示的电路。</w:t>
      </w:r>
    </w:p>
    <w:p w:rsidR="007A6533" w:rsidRPr="00E772C0" w:rsidRDefault="000B4071" w:rsidP="00E772C0">
      <w:pPr>
        <w:pStyle w:val="ab"/>
        <w:spacing w:before="78" w:after="78"/>
        <w:rPr>
          <w:sz w:val="28"/>
        </w:rPr>
      </w:pPr>
      <w:r w:rsidRPr="00E772C0">
        <w:rPr>
          <w:rFonts w:hint="eastAsia"/>
          <w:noProof/>
          <w:sz w:val="28"/>
        </w:rPr>
        <w:drawing>
          <wp:inline distT="0" distB="0" distL="114300" distR="114300" wp14:anchorId="17F16116" wp14:editId="22263FEB">
            <wp:extent cx="1244600" cy="899795"/>
            <wp:effectExtent l="0" t="0" r="5080" b="14605"/>
            <wp:docPr id="3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87374" name="图片 37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实验中通过观察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吸引大头针的数目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来判断电磁铁磁性的强弱。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当滑动变阻器滑片向左移动时，电磁铁甲、乙吸引大头针的个数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增加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（选填“增加”或“减少”），说明电流越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大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，电磁铁磁性越强。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根据图示的情境可知，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甲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（选填“甲”或“乙”）的磁性强，说明电流一定时，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线圈匝数越多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，电磁铁磁性越强。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根据安培定则，可判断出乙铁钉的上端是电磁铁的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S  </w:t>
      </w:r>
      <w:r w:rsidRPr="00E772C0">
        <w:rPr>
          <w:rFonts w:hint="eastAsia"/>
          <w:sz w:val="28"/>
        </w:rPr>
        <w:t>极。</w:t>
      </w:r>
    </w:p>
    <w:p w:rsidR="007A6533" w:rsidRPr="00E772C0" w:rsidRDefault="000B4071" w:rsidP="00E772C0">
      <w:pPr>
        <w:pStyle w:val="1232"/>
        <w:spacing w:before="78" w:after="78"/>
        <w:rPr>
          <w:sz w:val="28"/>
        </w:rPr>
      </w:pPr>
      <w:r w:rsidRPr="00E772C0">
        <w:rPr>
          <w:rFonts w:hint="eastAsia"/>
          <w:sz w:val="28"/>
        </w:rPr>
        <w:t>电磁铁吸引的大头针下端分散的原因是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同名磁极互相排斥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。</w:t>
      </w:r>
    </w:p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rFonts w:hint="eastAsia"/>
          <w:sz w:val="28"/>
        </w:rPr>
        <w:t>电磁铁的磁性强弱与它的匝数和通过它的电流有关。为了证明“电磁铁的磁性强弱与匝数有关”，小美用两个匝数不同的电磁铁（电阻不同）设计了两种连接方式：</w:t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sz w:val="28"/>
        </w:rPr>
        <w:t>将两个电磁铁直接串联在电路中</w:t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noProof/>
          <w:sz w:val="28"/>
        </w:rPr>
        <w:lastRenderedPageBreak/>
        <w:drawing>
          <wp:inline distT="0" distB="0" distL="0" distR="0" wp14:anchorId="6698272B" wp14:editId="762398ED">
            <wp:extent cx="254000" cy="254000"/>
            <wp:effectExtent l="0" t="0" r="0" b="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6054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2C0">
        <w:rPr>
          <w:rFonts w:hint="eastAsia"/>
          <w:sz w:val="28"/>
        </w:rPr>
        <w:t>将两个电磁铁直接并联在电路中</w:t>
      </w:r>
    </w:p>
    <w:p w:rsidR="007A6533" w:rsidRPr="00E772C0" w:rsidRDefault="000B4071" w:rsidP="00E772C0">
      <w:pPr>
        <w:pStyle w:val="1232"/>
        <w:numPr>
          <w:ilvl w:val="3"/>
          <w:numId w:val="5"/>
        </w:numPr>
        <w:spacing w:before="78" w:after="78"/>
        <w:rPr>
          <w:sz w:val="28"/>
        </w:rPr>
      </w:pPr>
      <w:r w:rsidRPr="00E772C0">
        <w:rPr>
          <w:rFonts w:hint="eastAsia"/>
          <w:sz w:val="28"/>
        </w:rPr>
        <w:t>以上两种设计中，你认为正确的是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A  </w:t>
      </w:r>
      <w:r w:rsidRPr="00E772C0">
        <w:rPr>
          <w:rFonts w:hint="eastAsia"/>
          <w:sz w:val="28"/>
        </w:rPr>
        <w:t>。</w:t>
      </w:r>
    </w:p>
    <w:p w:rsidR="007A6533" w:rsidRPr="00E772C0" w:rsidRDefault="000B4071" w:rsidP="00E772C0">
      <w:pPr>
        <w:pStyle w:val="1232"/>
        <w:numPr>
          <w:ilvl w:val="3"/>
          <w:numId w:val="5"/>
        </w:numPr>
        <w:spacing w:before="78" w:after="78"/>
        <w:rPr>
          <w:sz w:val="28"/>
        </w:rPr>
      </w:pPr>
      <w:r w:rsidRPr="00E772C0">
        <w:rPr>
          <w:rFonts w:hint="eastAsia"/>
          <w:sz w:val="28"/>
        </w:rPr>
        <w:t>简述你的理由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串联电路中电流处处相等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。</w:t>
      </w:r>
    </w:p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rFonts w:hint="eastAsia"/>
          <w:sz w:val="28"/>
        </w:rPr>
        <w:t>在探究影响电磁铁磁性强弱的因素时，小科设计了如图所示的电路，下列相关说法不正确的是</w:t>
      </w:r>
    </w:p>
    <w:p w:rsidR="007A6533" w:rsidRPr="00E772C0" w:rsidRDefault="000B4071" w:rsidP="00E772C0">
      <w:pPr>
        <w:pStyle w:val="ab"/>
        <w:spacing w:before="78" w:after="78"/>
        <w:rPr>
          <w:sz w:val="28"/>
        </w:rPr>
      </w:pPr>
      <w:r w:rsidRPr="00E772C0">
        <w:rPr>
          <w:rFonts w:hint="eastAsia"/>
          <w:noProof/>
          <w:sz w:val="28"/>
        </w:rPr>
        <w:drawing>
          <wp:inline distT="0" distB="0" distL="114300" distR="114300" wp14:anchorId="765CC146" wp14:editId="5F6F9649">
            <wp:extent cx="1438275" cy="899795"/>
            <wp:effectExtent l="0" t="0" r="9525" b="14605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78601" name="图片 41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sz w:val="28"/>
        </w:rPr>
        <w:t>电磁铁</w:t>
      </w:r>
      <w:r w:rsidRPr="00E772C0">
        <w:rPr>
          <w:rFonts w:hint="eastAsia"/>
          <w:sz w:val="28"/>
        </w:rPr>
        <w:t>A</w:t>
      </w:r>
      <w:r w:rsidRPr="00E772C0">
        <w:rPr>
          <w:rFonts w:hint="eastAsia"/>
          <w:sz w:val="28"/>
        </w:rPr>
        <w:t>、</w:t>
      </w:r>
      <w:r w:rsidRPr="00E772C0">
        <w:rPr>
          <w:rFonts w:hint="eastAsia"/>
          <w:sz w:val="28"/>
        </w:rPr>
        <w:t>B</w:t>
      </w:r>
      <w:r w:rsidRPr="00E772C0">
        <w:rPr>
          <w:rFonts w:hint="eastAsia"/>
          <w:sz w:val="28"/>
        </w:rPr>
        <w:t>上方都是</w:t>
      </w:r>
      <w:r w:rsidRPr="00E772C0">
        <w:rPr>
          <w:rFonts w:hint="eastAsia"/>
          <w:sz w:val="28"/>
        </w:rPr>
        <w:t>S</w:t>
      </w:r>
      <w:r w:rsidRPr="00E772C0">
        <w:rPr>
          <w:rFonts w:hint="eastAsia"/>
          <w:sz w:val="28"/>
        </w:rPr>
        <w:t>极</w:t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sz w:val="28"/>
        </w:rPr>
        <w:t>通过电磁铁</w:t>
      </w:r>
      <w:r w:rsidRPr="00E772C0">
        <w:rPr>
          <w:rFonts w:hint="eastAsia"/>
          <w:sz w:val="28"/>
        </w:rPr>
        <w:t>A</w:t>
      </w:r>
      <w:r w:rsidRPr="00E772C0">
        <w:rPr>
          <w:rFonts w:hint="eastAsia"/>
          <w:sz w:val="28"/>
        </w:rPr>
        <w:t>和</w:t>
      </w:r>
      <w:r w:rsidRPr="00E772C0">
        <w:rPr>
          <w:rFonts w:hint="eastAsia"/>
          <w:sz w:val="28"/>
        </w:rPr>
        <w:t>B</w:t>
      </w:r>
      <w:r w:rsidRPr="00E772C0">
        <w:rPr>
          <w:rFonts w:hint="eastAsia"/>
          <w:sz w:val="28"/>
        </w:rPr>
        <w:t>的电流相等</w:t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sz w:val="28"/>
        </w:rPr>
        <w:t>电磁铁</w:t>
      </w:r>
      <w:r w:rsidRPr="00E772C0">
        <w:rPr>
          <w:rFonts w:hint="eastAsia"/>
          <w:sz w:val="28"/>
        </w:rPr>
        <w:t>A</w:t>
      </w:r>
      <w:r w:rsidRPr="00E772C0">
        <w:rPr>
          <w:rFonts w:hint="eastAsia"/>
          <w:sz w:val="28"/>
        </w:rPr>
        <w:t>的磁性强于电磁铁</w:t>
      </w:r>
      <w:r w:rsidRPr="00E772C0">
        <w:rPr>
          <w:rFonts w:hint="eastAsia"/>
          <w:sz w:val="28"/>
        </w:rPr>
        <w:t>B</w:t>
      </w:r>
      <w:r w:rsidRPr="00E772C0">
        <w:rPr>
          <w:rFonts w:hint="eastAsia"/>
          <w:sz w:val="28"/>
        </w:rPr>
        <w:t>的磁性</w:t>
      </w:r>
    </w:p>
    <w:p w:rsidR="007A6533" w:rsidRPr="00E772C0" w:rsidRDefault="000B4071" w:rsidP="00E772C0">
      <w:pPr>
        <w:pStyle w:val="ABC"/>
        <w:spacing w:before="78" w:after="78"/>
        <w:rPr>
          <w:sz w:val="28"/>
        </w:rPr>
      </w:pPr>
      <w:r w:rsidRPr="00E772C0">
        <w:rPr>
          <w:rFonts w:hint="eastAsia"/>
          <w:sz w:val="28"/>
        </w:rPr>
        <w:t>向右移动滑片</w:t>
      </w:r>
      <w:r w:rsidRPr="00E772C0">
        <w:rPr>
          <w:rFonts w:hint="eastAsia"/>
          <w:sz w:val="28"/>
        </w:rPr>
        <w:t>P</w:t>
      </w:r>
      <w:r w:rsidRPr="00E772C0">
        <w:rPr>
          <w:rFonts w:hint="eastAsia"/>
          <w:sz w:val="28"/>
        </w:rPr>
        <w:t>，电磁铁</w:t>
      </w:r>
      <w:r w:rsidRPr="00E772C0">
        <w:rPr>
          <w:rFonts w:hint="eastAsia"/>
          <w:sz w:val="28"/>
        </w:rPr>
        <w:t>A</w:t>
      </w:r>
      <w:r w:rsidRPr="00E772C0">
        <w:rPr>
          <w:rFonts w:hint="eastAsia"/>
          <w:sz w:val="28"/>
        </w:rPr>
        <w:t>、</w:t>
      </w:r>
      <w:r w:rsidRPr="00E772C0">
        <w:rPr>
          <w:rFonts w:hint="eastAsia"/>
          <w:sz w:val="28"/>
        </w:rPr>
        <w:t>B</w:t>
      </w:r>
      <w:r w:rsidRPr="00E772C0">
        <w:rPr>
          <w:rFonts w:hint="eastAsia"/>
          <w:sz w:val="28"/>
        </w:rPr>
        <w:t>磁性都减弱</w:t>
      </w:r>
    </w:p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rFonts w:hint="eastAsia"/>
          <w:sz w:val="28"/>
        </w:rPr>
        <w:t>下列哪个措施能增强通电螺线管的磁性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减小线圈的电流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减少线圈的匝数</w:t>
            </w:r>
          </w:p>
        </w:tc>
      </w:tr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将电源的正、负极对调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在线圈中插入铁芯</w:t>
            </w:r>
          </w:p>
        </w:tc>
      </w:tr>
    </w:tbl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sz w:val="28"/>
        </w:rPr>
        <w:t>如图所示是小李探究电磁铁磁性强弱与什么因素有关的实验装置。下列措施中能使电磁铁磁性增强的是</w:t>
      </w:r>
    </w:p>
    <w:p w:rsidR="007A6533" w:rsidRPr="00E772C0" w:rsidRDefault="000B4071" w:rsidP="00E772C0">
      <w:pPr>
        <w:pStyle w:val="ab"/>
        <w:spacing w:before="78" w:after="78"/>
        <w:rPr>
          <w:sz w:val="28"/>
        </w:rPr>
      </w:pPr>
      <w:r w:rsidRPr="00E772C0">
        <w:rPr>
          <w:noProof/>
          <w:sz w:val="28"/>
        </w:rPr>
        <w:drawing>
          <wp:inline distT="0" distB="0" distL="114300" distR="114300" wp14:anchorId="32970C54" wp14:editId="67C0C310">
            <wp:extent cx="1317625" cy="899795"/>
            <wp:effectExtent l="0" t="0" r="8255" b="14605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39022" name="图片 18" descr=" 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滑片</w:t>
            </w:r>
            <w:r w:rsidRPr="00E772C0">
              <w:rPr>
                <w:sz w:val="28"/>
              </w:rPr>
              <w:t>P</w:t>
            </w:r>
            <w:r w:rsidRPr="00E772C0">
              <w:rPr>
                <w:sz w:val="28"/>
              </w:rPr>
              <w:t>向右移动，其他条件不变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滑片</w:t>
            </w:r>
            <w:r w:rsidRPr="00E772C0">
              <w:rPr>
                <w:sz w:val="28"/>
              </w:rPr>
              <w:t>P</w:t>
            </w:r>
            <w:r w:rsidRPr="00E772C0">
              <w:rPr>
                <w:sz w:val="28"/>
              </w:rPr>
              <w:t>向左移动，其他条件不变</w:t>
            </w:r>
          </w:p>
        </w:tc>
      </w:tr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开关</w:t>
            </w:r>
            <w:r w:rsidRPr="00E772C0">
              <w:rPr>
                <w:sz w:val="28"/>
              </w:rPr>
              <w:t>S</w:t>
            </w:r>
            <w:r w:rsidRPr="00E772C0">
              <w:rPr>
                <w:sz w:val="28"/>
              </w:rPr>
              <w:t>由</w:t>
            </w:r>
            <w:r w:rsidRPr="00E772C0">
              <w:rPr>
                <w:sz w:val="28"/>
              </w:rPr>
              <w:t>1</w:t>
            </w:r>
            <w:r w:rsidRPr="00E772C0">
              <w:rPr>
                <w:sz w:val="28"/>
              </w:rPr>
              <w:t>扳到</w:t>
            </w:r>
            <w:r w:rsidRPr="00E772C0">
              <w:rPr>
                <w:sz w:val="28"/>
              </w:rPr>
              <w:t>2</w:t>
            </w:r>
            <w:r w:rsidRPr="00E772C0">
              <w:rPr>
                <w:sz w:val="28"/>
              </w:rPr>
              <w:t>，其他条件不变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电源的正、负极对调，其他条件不变</w:t>
            </w:r>
          </w:p>
        </w:tc>
      </w:tr>
    </w:tbl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sz w:val="28"/>
        </w:rPr>
        <w:t>许多自动控制的电路中都安装有电磁铁。有关电磁铁，下列说法中正确的是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电磁铁的铁芯，可以用铜棒代替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电磁继电器中的磁体，可以使用永磁铁</w:t>
            </w:r>
          </w:p>
        </w:tc>
      </w:tr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电磁铁磁性的强弱只与电流的大小有关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电磁铁是根据电流的磁效应制成的</w:t>
            </w:r>
          </w:p>
        </w:tc>
      </w:tr>
    </w:tbl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sz w:val="28"/>
        </w:rPr>
        <w:t>某同学为了增强通电螺线管的磁性，下列做法错误的是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增加通电螺线管的</w:t>
            </w:r>
            <w:r w:rsidRPr="00E772C0">
              <w:rPr>
                <w:rFonts w:hint="eastAsia"/>
                <w:sz w:val="28"/>
              </w:rPr>
              <w:t>匝</w:t>
            </w:r>
            <w:r w:rsidRPr="00E772C0">
              <w:rPr>
                <w:sz w:val="28"/>
              </w:rPr>
              <w:t>数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在通电螺线管中插入铁芯</w:t>
            </w:r>
          </w:p>
        </w:tc>
      </w:tr>
      <w:tr w:rsidR="007A6533" w:rsidRPr="00E772C0"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lastRenderedPageBreak/>
              <w:t>增大通电螺线管中的电流</w:t>
            </w:r>
          </w:p>
        </w:tc>
        <w:tc>
          <w:tcPr>
            <w:tcW w:w="4927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sz w:val="28"/>
              </w:rPr>
              <w:t>改变通电螺线管中的电流方向</w:t>
            </w:r>
          </w:p>
        </w:tc>
      </w:tr>
    </w:tbl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sz w:val="28"/>
        </w:rPr>
        <w:t>如图所示，电路中</w:t>
      </w:r>
      <w:proofErr w:type="spellStart"/>
      <w:r w:rsidRPr="00E772C0">
        <w:rPr>
          <w:sz w:val="28"/>
        </w:rPr>
        <w:t>R</w:t>
      </w:r>
      <w:r w:rsidRPr="00E772C0">
        <w:rPr>
          <w:rFonts w:hint="eastAsia"/>
          <w:sz w:val="28"/>
        </w:rPr>
        <w:t>c</w:t>
      </w:r>
      <w:proofErr w:type="spellEnd"/>
      <w:r w:rsidRPr="00E772C0">
        <w:rPr>
          <w:sz w:val="28"/>
        </w:rPr>
        <w:t>为压敏电阻，阻值随所受压力增大而减小，开关</w:t>
      </w:r>
      <w:r w:rsidRPr="00E772C0">
        <w:rPr>
          <w:sz w:val="28"/>
        </w:rPr>
        <w:t>S</w:t>
      </w:r>
      <w:r w:rsidRPr="00E772C0">
        <w:rPr>
          <w:sz w:val="28"/>
        </w:rPr>
        <w:t>闭合后，螺线管的上端相当于电磁铁的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S  </w:t>
      </w:r>
      <w:r w:rsidRPr="00E772C0">
        <w:rPr>
          <w:sz w:val="28"/>
        </w:rPr>
        <w:t>极，当压力增大时，电磁线的磁性会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28"/>
          <w:u w:val="single" w:color="000000"/>
        </w:rPr>
        <w:t>增强</w:t>
      </w:r>
      <w:r w:rsidRPr="00E772C0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E772C0">
        <w:rPr>
          <w:rFonts w:hint="eastAsia"/>
          <w:sz w:val="28"/>
        </w:rPr>
        <w:t>。</w:t>
      </w:r>
    </w:p>
    <w:p w:rsidR="007A6533" w:rsidRPr="00E772C0" w:rsidRDefault="000B4071" w:rsidP="00E772C0">
      <w:pPr>
        <w:pStyle w:val="ab"/>
        <w:spacing w:before="78" w:after="78"/>
        <w:rPr>
          <w:sz w:val="28"/>
        </w:rPr>
      </w:pPr>
      <w:r w:rsidRPr="00E772C0">
        <w:rPr>
          <w:noProof/>
          <w:sz w:val="28"/>
        </w:rPr>
        <w:drawing>
          <wp:inline distT="0" distB="0" distL="114300" distR="114300" wp14:anchorId="54FD4196" wp14:editId="12C9F874">
            <wp:extent cx="1153795" cy="899795"/>
            <wp:effectExtent l="0" t="0" r="4445" b="14605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32555" name="图片 21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Pr="00E772C0" w:rsidRDefault="000B4071">
      <w:pPr>
        <w:pStyle w:val="2"/>
        <w:rPr>
          <w:sz w:val="32"/>
        </w:rPr>
      </w:pPr>
      <w:r w:rsidRPr="00E772C0">
        <w:rPr>
          <w:rFonts w:hint="eastAsia"/>
          <w:sz w:val="32"/>
        </w:rPr>
        <w:t>电磁铁的应用</w:t>
      </w:r>
    </w:p>
    <w:p w:rsidR="007A6533" w:rsidRPr="00E772C0" w:rsidRDefault="000B4071">
      <w:pPr>
        <w:rPr>
          <w:sz w:val="32"/>
        </w:rPr>
      </w:pPr>
      <w:r w:rsidRPr="00E772C0">
        <w:rPr>
          <w:rFonts w:hint="eastAsia"/>
          <w:color w:val="FFFFFF" w:themeColor="background1"/>
          <w:sz w:val="32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32"/>
          <w:u w:val="single" w:color="000000"/>
        </w:rPr>
        <w:t>电磁起重机</w:t>
      </w:r>
      <w:r w:rsidRPr="00E772C0">
        <w:rPr>
          <w:rFonts w:hint="eastAsia"/>
          <w:color w:val="FFFFFF" w:themeColor="background1"/>
          <w:sz w:val="32"/>
          <w:u w:val="single" w:color="000000"/>
        </w:rPr>
        <w:t xml:space="preserve">  </w:t>
      </w:r>
      <w:r w:rsidRPr="00E772C0">
        <w:rPr>
          <w:rFonts w:hint="eastAsia"/>
          <w:sz w:val="32"/>
        </w:rPr>
        <w:t>、</w:t>
      </w:r>
      <w:r w:rsidRPr="00E772C0">
        <w:rPr>
          <w:rFonts w:hint="eastAsia"/>
          <w:color w:val="FFFFFF" w:themeColor="background1"/>
          <w:sz w:val="32"/>
          <w:u w:val="single" w:color="000000"/>
        </w:rPr>
        <w:t xml:space="preserve">  </w:t>
      </w:r>
      <w:r w:rsidRPr="00E772C0">
        <w:rPr>
          <w:rFonts w:hint="eastAsia"/>
          <w:color w:val="FFFFFF" w:themeColor="background1"/>
          <w:sz w:val="32"/>
          <w:u w:val="single" w:color="000000"/>
        </w:rPr>
        <w:t>磁悬浮列车</w:t>
      </w:r>
      <w:r w:rsidRPr="00E772C0">
        <w:rPr>
          <w:rFonts w:hint="eastAsia"/>
          <w:color w:val="FFFFFF" w:themeColor="background1"/>
          <w:sz w:val="32"/>
          <w:u w:val="single" w:color="000000"/>
        </w:rPr>
        <w:t xml:space="preserve">  </w:t>
      </w:r>
      <w:r w:rsidRPr="00E772C0">
        <w:rPr>
          <w:rFonts w:hint="eastAsia"/>
          <w:sz w:val="32"/>
        </w:rPr>
        <w:t>。</w:t>
      </w:r>
    </w:p>
    <w:p w:rsidR="007A6533" w:rsidRPr="00E772C0" w:rsidRDefault="000B4071" w:rsidP="00E772C0">
      <w:pPr>
        <w:pStyle w:val="1231"/>
        <w:spacing w:before="78" w:after="78"/>
        <w:rPr>
          <w:sz w:val="28"/>
        </w:rPr>
      </w:pPr>
      <w:r w:rsidRPr="00E772C0">
        <w:rPr>
          <w:rFonts w:hint="eastAsia"/>
          <w:sz w:val="28"/>
        </w:rPr>
        <w:t>下列设备或电器中，其主要工作原理与电磁铁无关的是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7A6533" w:rsidRPr="00E772C0">
        <w:tc>
          <w:tcPr>
            <w:tcW w:w="2463" w:type="dxa"/>
          </w:tcPr>
          <w:p w:rsidR="007A6533" w:rsidRPr="00E772C0" w:rsidRDefault="000B4071" w:rsidP="00E772C0">
            <w:pPr>
              <w:pStyle w:val="ab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noProof/>
                <w:sz w:val="28"/>
              </w:rPr>
              <w:drawing>
                <wp:inline distT="0" distB="0" distL="114300" distR="114300" wp14:anchorId="41268252" wp14:editId="7D626438">
                  <wp:extent cx="1356995" cy="899795"/>
                  <wp:effectExtent l="0" t="0" r="14605" b="14605"/>
                  <wp:docPr id="14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197952" name="图片 1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7A6533" w:rsidRPr="00E772C0" w:rsidRDefault="000B4071" w:rsidP="00E772C0">
            <w:pPr>
              <w:pStyle w:val="ab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noProof/>
                <w:sz w:val="28"/>
              </w:rPr>
              <w:drawing>
                <wp:inline distT="0" distB="0" distL="114300" distR="114300" wp14:anchorId="7C2D6996" wp14:editId="75388E9C">
                  <wp:extent cx="1108075" cy="899795"/>
                  <wp:effectExtent l="0" t="0" r="4445" b="14605"/>
                  <wp:docPr id="15" name="图片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94842" name="图片 1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A6533" w:rsidRPr="00E772C0" w:rsidRDefault="000B4071" w:rsidP="00E772C0">
            <w:pPr>
              <w:pStyle w:val="ab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noProof/>
                <w:sz w:val="28"/>
              </w:rPr>
              <w:drawing>
                <wp:inline distT="0" distB="0" distL="114300" distR="114300" wp14:anchorId="5313459B" wp14:editId="256236FC">
                  <wp:extent cx="575310" cy="899795"/>
                  <wp:effectExtent l="0" t="0" r="3810" b="14605"/>
                  <wp:docPr id="16" name="图片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10803" name="图片 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A6533" w:rsidRPr="00E772C0" w:rsidRDefault="000B4071" w:rsidP="00E772C0">
            <w:pPr>
              <w:pStyle w:val="ab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noProof/>
                <w:sz w:val="28"/>
              </w:rPr>
              <w:drawing>
                <wp:inline distT="0" distB="0" distL="114300" distR="114300" wp14:anchorId="3562359A" wp14:editId="13AF268C">
                  <wp:extent cx="961390" cy="899795"/>
                  <wp:effectExtent l="0" t="0" r="13970" b="14605"/>
                  <wp:docPr id="17" name="图片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57140" name="图片 1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533" w:rsidRPr="00E772C0">
        <w:tc>
          <w:tcPr>
            <w:tcW w:w="2463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电铃</w:t>
            </w:r>
          </w:p>
        </w:tc>
        <w:tc>
          <w:tcPr>
            <w:tcW w:w="2463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电</w:t>
            </w:r>
            <w:r w:rsidRPr="00E772C0">
              <w:rPr>
                <w:rFonts w:hint="eastAsia"/>
                <w:sz w:val="28"/>
              </w:rPr>
              <w:t>熨</w:t>
            </w:r>
            <w:r w:rsidRPr="00E772C0">
              <w:rPr>
                <w:rFonts w:hint="eastAsia"/>
                <w:sz w:val="28"/>
              </w:rPr>
              <w:t>斗</w:t>
            </w:r>
          </w:p>
        </w:tc>
        <w:tc>
          <w:tcPr>
            <w:tcW w:w="2464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电磁选矿机</w:t>
            </w:r>
          </w:p>
        </w:tc>
        <w:tc>
          <w:tcPr>
            <w:tcW w:w="2464" w:type="dxa"/>
          </w:tcPr>
          <w:p w:rsidR="007A6533" w:rsidRPr="00E772C0" w:rsidRDefault="000B4071" w:rsidP="00E772C0">
            <w:pPr>
              <w:pStyle w:val="ABC"/>
              <w:spacing w:before="78" w:after="78"/>
              <w:rPr>
                <w:sz w:val="28"/>
              </w:rPr>
            </w:pPr>
            <w:r w:rsidRPr="00E772C0">
              <w:rPr>
                <w:rFonts w:hint="eastAsia"/>
                <w:sz w:val="28"/>
              </w:rPr>
              <w:t>电磁起重机</w:t>
            </w:r>
          </w:p>
        </w:tc>
      </w:tr>
    </w:tbl>
    <w:p w:rsidR="007A6533" w:rsidRPr="00E772C0" w:rsidRDefault="000B4071">
      <w:pPr>
        <w:pStyle w:val="1"/>
        <w:rPr>
          <w:sz w:val="32"/>
        </w:rPr>
      </w:pPr>
      <w:r w:rsidRPr="00E772C0">
        <w:rPr>
          <w:rFonts w:hint="eastAsia"/>
          <w:sz w:val="32"/>
        </w:rPr>
        <w:t>电磁继电器</w:t>
      </w:r>
    </w:p>
    <w:p w:rsidR="007A6533" w:rsidRDefault="000B4071">
      <w:pPr>
        <w:pStyle w:val="2"/>
      </w:pPr>
      <w:r>
        <w:rPr>
          <w:rFonts w:hint="eastAsia"/>
        </w:rPr>
        <w:t>定义</w:t>
      </w:r>
      <w:bookmarkStart w:id="0" w:name="_GoBack"/>
      <w:bookmarkEnd w:id="0"/>
    </w:p>
    <w:p w:rsidR="007A6533" w:rsidRDefault="000B4071">
      <w:r>
        <w:rPr>
          <w:rFonts w:hint="eastAsia"/>
        </w:rPr>
        <w:t>继电器是利用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低电压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弱电流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电路的通断，来间接地控制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高电压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强电流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通断的装置。</w:t>
      </w:r>
    </w:p>
    <w:p w:rsidR="007A6533" w:rsidRDefault="000B4071">
      <w:pPr>
        <w:pStyle w:val="2"/>
      </w:pPr>
      <w:r>
        <w:rPr>
          <w:rFonts w:hint="eastAsia"/>
        </w:rPr>
        <w:t>本质</w:t>
      </w:r>
    </w:p>
    <w:p w:rsidR="007A6533" w:rsidRDefault="000B4071">
      <w:r>
        <w:rPr>
          <w:rFonts w:hint="eastAsia"/>
        </w:rPr>
        <w:t>电磁继电器就是利用电磁铁来控制工作电路的一种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开关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7A6533" w:rsidRDefault="000B4071">
      <w:pPr>
        <w:pStyle w:val="2"/>
      </w:pPr>
      <w:r>
        <w:rPr>
          <w:rFonts w:hint="eastAsia"/>
        </w:rPr>
        <w:t>构成</w:t>
      </w:r>
    </w:p>
    <w:p w:rsidR="007A6533" w:rsidRDefault="000B4071">
      <w:r>
        <w:rPr>
          <w:rFonts w:hint="eastAsia"/>
        </w:rPr>
        <w:t>由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低压控制电路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高压工作电路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构成。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如图是一种江河水位自动报警器的原理图。则下列说法中正确的是</w:t>
      </w:r>
    </w:p>
    <w:p w:rsidR="007A6533" w:rsidRDefault="000B4071" w:rsidP="00E772C0">
      <w:pPr>
        <w:pStyle w:val="ab"/>
        <w:spacing w:before="78" w:after="78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720215" cy="1080135"/>
            <wp:effectExtent l="0" t="0" r="1905" b="1905"/>
            <wp:docPr id="40" name="图片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32361" name="图片 40" descr=" 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33" w:rsidRDefault="000B4071" w:rsidP="00E772C0">
      <w:pPr>
        <w:pStyle w:val="ABC"/>
        <w:spacing w:before="78" w:after="78"/>
      </w:pPr>
      <w:r>
        <w:rPr>
          <w:rFonts w:hint="eastAsia"/>
        </w:rPr>
        <w:t>当水位未到达金属块</w:t>
      </w:r>
      <w:r>
        <w:rPr>
          <w:rFonts w:hint="eastAsia"/>
        </w:rPr>
        <w:t>A</w:t>
      </w:r>
      <w:r>
        <w:rPr>
          <w:rFonts w:hint="eastAsia"/>
        </w:rPr>
        <w:t>时，红灯亮</w:t>
      </w:r>
    </w:p>
    <w:p w:rsidR="007A6533" w:rsidRDefault="000B4071" w:rsidP="00E772C0">
      <w:pPr>
        <w:pStyle w:val="ABC"/>
        <w:spacing w:before="78" w:after="78"/>
      </w:pPr>
      <w:r>
        <w:rPr>
          <w:rFonts w:hint="eastAsia"/>
        </w:rPr>
        <w:t>当水位未到达金属块</w:t>
      </w:r>
      <w:r>
        <w:rPr>
          <w:rFonts w:hint="eastAsia"/>
        </w:rPr>
        <w:t>A</w:t>
      </w:r>
      <w:r>
        <w:rPr>
          <w:rFonts w:hint="eastAsia"/>
        </w:rPr>
        <w:t>时，衔铁被吸引</w:t>
      </w:r>
    </w:p>
    <w:p w:rsidR="007A6533" w:rsidRDefault="000B4071" w:rsidP="00E772C0">
      <w:pPr>
        <w:pStyle w:val="ABC"/>
        <w:spacing w:before="78" w:after="78"/>
      </w:pPr>
      <w:r>
        <w:rPr>
          <w:rFonts w:hint="eastAsia"/>
        </w:rPr>
        <w:t>当水位到达金属块</w:t>
      </w:r>
      <w:r>
        <w:rPr>
          <w:rFonts w:hint="eastAsia"/>
        </w:rPr>
        <w:t>A</w:t>
      </w:r>
      <w:r>
        <w:rPr>
          <w:rFonts w:hint="eastAsia"/>
        </w:rPr>
        <w:t>时，绿灯亮</w:t>
      </w:r>
    </w:p>
    <w:p w:rsidR="007A6533" w:rsidRDefault="000B4071" w:rsidP="00E772C0">
      <w:pPr>
        <w:pStyle w:val="ABC"/>
        <w:spacing w:before="78" w:after="78"/>
      </w:pPr>
      <w:r>
        <w:rPr>
          <w:rFonts w:hint="eastAsia"/>
        </w:rPr>
        <w:t>当水位到达金属块</w:t>
      </w:r>
      <w:r>
        <w:rPr>
          <w:rFonts w:hint="eastAsia"/>
        </w:rPr>
        <w:t>A</w:t>
      </w:r>
      <w:r>
        <w:rPr>
          <w:rFonts w:hint="eastAsia"/>
        </w:rPr>
        <w:t>时，红灯亮且电铃响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如图所示的自动电路中，当开关</w:t>
      </w:r>
      <w:r>
        <w:rPr>
          <w:rFonts w:hint="eastAsia"/>
        </w:rPr>
        <w:t>S</w:t>
      </w:r>
      <w:r>
        <w:rPr>
          <w:rFonts w:hint="eastAsia"/>
        </w:rPr>
        <w:t>断开时，工作电路的情况是</w:t>
      </w:r>
    </w:p>
    <w:p w:rsidR="007A6533" w:rsidRDefault="000B4071" w:rsidP="00E772C0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23340" cy="899795"/>
            <wp:effectExtent l="0" t="0" r="2540" b="14605"/>
            <wp:docPr id="34" name="图片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60382" name="图片 34" descr="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灯亮，电动机不转，电铃响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灯亮，电动机转起来，电铃响</w:t>
            </w:r>
          </w:p>
        </w:tc>
      </w:tr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灯不亮，电动机不转，电铃响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灯亮，电动机转起来，电铃不响</w:t>
            </w:r>
          </w:p>
        </w:tc>
      </w:tr>
    </w:tbl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（教材改编题）如图可以说明巨磁电阻的特性，闭合开关</w:t>
      </w:r>
      <w:r>
        <w:rPr>
          <w:rFonts w:hint="eastAsia"/>
        </w:rPr>
        <w:t>S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</w:rPr>
        <w:t>2</w:t>
      </w:r>
      <w:r>
        <w:rPr>
          <w:rFonts w:hint="eastAsia"/>
        </w:rPr>
        <w:t>并使滑片</w:t>
      </w:r>
      <w:r>
        <w:rPr>
          <w:rFonts w:hint="eastAsia"/>
        </w:rPr>
        <w:t>P</w:t>
      </w:r>
      <w:r>
        <w:rPr>
          <w:rFonts w:hint="eastAsia"/>
        </w:rPr>
        <w:t>向左移动，观察到指示灯变亮，那么</w:t>
      </w:r>
    </w:p>
    <w:p w:rsidR="007A6533" w:rsidRDefault="000B4071" w:rsidP="00E772C0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762125" cy="720090"/>
            <wp:effectExtent l="0" t="0" r="5715" b="11430"/>
            <wp:docPr id="38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50073" name="图片 38" descr="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巨磁电阻随磁场增强而变大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巨磁电阻两端的电压变大</w:t>
            </w:r>
          </w:p>
        </w:tc>
      </w:tr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巨磁电阻阻值不随磁场的变化改变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rPr>
                <w:rFonts w:hint="eastAsia"/>
              </w:rPr>
              <w:t>电磁铁左端为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极</w:t>
            </w:r>
          </w:p>
        </w:tc>
      </w:tr>
    </w:tbl>
    <w:p w:rsidR="007A6533" w:rsidRDefault="000B4071" w:rsidP="00E772C0">
      <w:pPr>
        <w:pStyle w:val="1231"/>
        <w:spacing w:before="78" w:after="78"/>
      </w:pPr>
      <w:r>
        <w:t>如图所示的自动控制电路中，当开关</w:t>
      </w:r>
      <w:r>
        <w:t>S</w:t>
      </w:r>
      <w:r>
        <w:t>闭合时，工作电路的情况是</w:t>
      </w:r>
    </w:p>
    <w:p w:rsidR="007A6533" w:rsidRDefault="000B4071" w:rsidP="00E772C0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1393825" cy="899795"/>
            <wp:effectExtent l="0" t="0" r="8255" b="14605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067" name="图片 19" descr="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t>灯亮，电动机不转动，电铃响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t>灯亮，电动机转动，电铃响</w:t>
            </w:r>
          </w:p>
        </w:tc>
      </w:tr>
      <w:tr w:rsidR="007A6533"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t>灯不亮，电动机不转动，电铃响</w:t>
            </w:r>
          </w:p>
        </w:tc>
        <w:tc>
          <w:tcPr>
            <w:tcW w:w="4927" w:type="dxa"/>
          </w:tcPr>
          <w:p w:rsidR="007A6533" w:rsidRDefault="000B4071" w:rsidP="00E772C0">
            <w:pPr>
              <w:pStyle w:val="ABC"/>
              <w:spacing w:before="78" w:after="78"/>
            </w:pPr>
            <w:r>
              <w:t>灯不亮，电动机转动，电铃响</w:t>
            </w:r>
          </w:p>
        </w:tc>
      </w:tr>
    </w:tbl>
    <w:p w:rsidR="007A6533" w:rsidRDefault="007A6533">
      <w:pPr>
        <w:sectPr w:rsidR="007A6533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1417" w:right="1134" w:bottom="1134" w:left="1134" w:header="737" w:footer="680" w:gutter="0"/>
          <w:cols w:space="425"/>
          <w:titlePg/>
          <w:docGrid w:type="lines" w:linePitch="312"/>
        </w:sectPr>
      </w:pPr>
    </w:p>
    <w:p w:rsidR="007A6533" w:rsidRDefault="000B4071" w:rsidP="00E772C0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lastRenderedPageBreak/>
        <w:t>B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电流磁效应、切断电源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吸引大头针的数量、</w:t>
      </w:r>
      <w:r>
        <w:t>增加</w:t>
      </w:r>
      <w:r>
        <w:rPr>
          <w:rFonts w:hint="eastAsia"/>
        </w:rPr>
        <w:t>、大、丙、线圈匝数越多、在电流大小和线圈匝数一定时，电磁铁有铁芯比没有铁芯的磁性强、</w:t>
      </w:r>
      <w:r>
        <w:rPr>
          <w:rFonts w:hint="eastAsia"/>
        </w:rPr>
        <w:t>B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吸引大头针的数目、</w:t>
      </w:r>
      <w:r>
        <w:rPr>
          <w:rFonts w:hint="eastAsia"/>
        </w:rPr>
        <w:t>增加、</w:t>
      </w:r>
      <w:r>
        <w:rPr>
          <w:rFonts w:hint="eastAsia"/>
        </w:rPr>
        <w:t>大、</w:t>
      </w:r>
      <w:r>
        <w:rPr>
          <w:rFonts w:hint="eastAsia"/>
        </w:rPr>
        <w:t>甲、</w:t>
      </w:r>
      <w:r>
        <w:rPr>
          <w:rFonts w:hint="eastAsia"/>
        </w:rPr>
        <w:t>线圈匝数越多、</w:t>
      </w:r>
      <w:r>
        <w:rPr>
          <w:rFonts w:hint="eastAsia"/>
        </w:rPr>
        <w:t>S</w:t>
      </w:r>
      <w:r>
        <w:rPr>
          <w:rFonts w:hint="eastAsia"/>
        </w:rPr>
        <w:t>、同名磁极互相排斥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A</w:t>
      </w:r>
      <w:r>
        <w:rPr>
          <w:rFonts w:hint="eastAsia"/>
        </w:rPr>
        <w:t>、串联电路中电流处处相等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A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B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  <w:color w:val="000000" w:themeColor="text1"/>
        </w:rPr>
        <w:t>增强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B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D</w:t>
      </w:r>
    </w:p>
    <w:p w:rsidR="007A6533" w:rsidRDefault="000B4071" w:rsidP="00E772C0">
      <w:pPr>
        <w:pStyle w:val="1231"/>
        <w:spacing w:before="78" w:after="78"/>
      </w:pPr>
      <w:r>
        <w:rPr>
          <w:rFonts w:hint="eastAsia"/>
        </w:rPr>
        <w:t>C</w:t>
      </w:r>
    </w:p>
    <w:p w:rsidR="007A6533" w:rsidRDefault="007A6533"/>
    <w:sectPr w:rsidR="007A6533">
      <w:headerReference w:type="first" r:id="rId32"/>
      <w:pgSz w:w="11906" w:h="16838"/>
      <w:pgMar w:top="1417" w:right="1134" w:bottom="1134" w:left="1134" w:header="737" w:footer="68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071" w:rsidRDefault="000B4071">
      <w:pPr>
        <w:spacing w:after="0" w:line="240" w:lineRule="auto"/>
      </w:pPr>
      <w:r>
        <w:separator/>
      </w:r>
    </w:p>
  </w:endnote>
  <w:endnote w:type="continuationSeparator" w:id="0">
    <w:p w:rsidR="000B4071" w:rsidRDefault="000B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E8DB93AC-5101-4925-9239-148ED683CEB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7E5AF47-E3AC-4D8A-8FB4-0F501F964AE1}"/>
    <w:embedBold r:id="rId3" w:subsetted="1" w:fontKey="{9B38E641-9794-49E1-AA7D-BCE9718B72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B02D35D-0BB2-4142-80BC-C63D7692040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87BE325B-0BC5-485D-86DD-1C9A1D9E6D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33" w:rsidRDefault="000B4071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0B4071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772C0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6" o:spid="_x0000_s1031" style="position:absolute;margin-left:.6pt;margin-top:-2.45pt;width:21.65pt;height:17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" fillcolor="#bfbfbf [2412]" stroked="f" strokeweight="1pt">
              <v:shadow on="t" color="black" opacity="26214f" origin=".5,.5" offset="-.74836mm,-.74836mm"/>
              <v:textbox inset="0,0,0,0">
                <w:txbxContent>
                  <w:p w:rsidR="007A6533" w:rsidRDefault="000B4071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772C0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0B4071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33" w:rsidRDefault="000B4071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0B4071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5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0B4071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772C0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7A6533" w:rsidRDefault="000B4071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772C0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071" w:rsidRDefault="000B4071">
      <w:pPr>
        <w:spacing w:after="0" w:line="240" w:lineRule="auto"/>
      </w:pPr>
      <w:r>
        <w:separator/>
      </w:r>
    </w:p>
  </w:footnote>
  <w:footnote w:type="continuationSeparator" w:id="0">
    <w:p w:rsidR="000B4071" w:rsidRDefault="000B4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33" w:rsidRDefault="000B407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7A6533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35191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7A6533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106.4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33" w:rsidRDefault="000B407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4621530</wp:posOffset>
              </wp:positionH>
              <wp:positionV relativeFrom="paragraph">
                <wp:posOffset>82550</wp:posOffset>
              </wp:positionV>
              <wp:extent cx="135191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7A6533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06.45pt;height:20.6pt;margin-top:6.5pt;margin-left:363.9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6533" w:rsidRDefault="007A6533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2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33" w:rsidRDefault="000B4071">
    <w:pPr>
      <w:pStyle w:val="a7"/>
      <w:pBdr>
        <w:bottom w:val="dot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387AF5"/>
    <w:rsid w:val="000B4071"/>
    <w:rsid w:val="007A6533"/>
    <w:rsid w:val="00E772C0"/>
    <w:rsid w:val="015A3963"/>
    <w:rsid w:val="02C93B90"/>
    <w:rsid w:val="03F173AE"/>
    <w:rsid w:val="06465A32"/>
    <w:rsid w:val="079F4B96"/>
    <w:rsid w:val="08067418"/>
    <w:rsid w:val="083719CD"/>
    <w:rsid w:val="0989342A"/>
    <w:rsid w:val="0A242FCE"/>
    <w:rsid w:val="0A2544A1"/>
    <w:rsid w:val="0A830FEC"/>
    <w:rsid w:val="0AE55750"/>
    <w:rsid w:val="0B282215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53C5717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4CF1314B"/>
    <w:rsid w:val="4E387AF5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unhideWhenUsed/>
    <w:qFormat/>
    <w:pPr>
      <w:numPr>
        <w:ilvl w:val="3"/>
        <w:numId w:val="1"/>
      </w:numPr>
      <w:ind w:left="-221" w:firstLine="221"/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E772C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E772C0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unhideWhenUsed/>
    <w:qFormat/>
    <w:pPr>
      <w:numPr>
        <w:ilvl w:val="3"/>
        <w:numId w:val="1"/>
      </w:numPr>
      <w:ind w:left="-221" w:firstLine="221"/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E772C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E772C0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&#20061;&#24180;&#32423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九年级导学案模板</Template>
  <TotalTime>9</TotalTime>
  <Pages>1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2020-09-12T01:11:00Z</dcterms:created>
  <dcterms:modified xsi:type="dcterms:W3CDTF">2021-08-24T23:56:00Z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