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0C3D" w14:textId="77777777" w:rsidR="00C82D2F" w:rsidRPr="00E10FA7" w:rsidRDefault="00000000" w:rsidP="002700C1">
      <w:pPr>
        <w:snapToGrid w:val="0"/>
        <w:spacing w:line="360" w:lineRule="auto"/>
        <w:ind w:firstLineChars="133" w:firstLine="427"/>
        <w:jc w:val="center"/>
        <w:rPr>
          <w:rFonts w:ascii="黑体" w:eastAsia="黑体" w:hAnsi="黑体" w:hint="eastAsia"/>
          <w:b/>
          <w:bCs/>
          <w:color w:val="FF0000"/>
          <w:sz w:val="32"/>
          <w:szCs w:val="32"/>
        </w:rPr>
      </w:pPr>
      <w:r w:rsidRPr="00E10FA7">
        <w:rPr>
          <w:rFonts w:ascii="黑体" w:eastAsia="黑体" w:hAnsi="黑体" w:hint="eastAsi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81F9178" wp14:editId="4E1CA01B">
            <wp:simplePos x="0" y="0"/>
            <wp:positionH relativeFrom="page">
              <wp:posOffset>10985500</wp:posOffset>
            </wp:positionH>
            <wp:positionV relativeFrom="topMargin">
              <wp:posOffset>11696700</wp:posOffset>
            </wp:positionV>
            <wp:extent cx="482600" cy="317500"/>
            <wp:effectExtent l="0" t="0" r="0" b="0"/>
            <wp:wrapNone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82669121"/>
      <w:bookmarkEnd w:id="0"/>
      <w:r w:rsidRPr="00E10FA7">
        <w:rPr>
          <w:rFonts w:ascii="黑体" w:eastAsia="黑体" w:hAnsi="黑体" w:hint="eastAsia"/>
          <w:b/>
          <w:bCs/>
          <w:color w:val="FF0000"/>
          <w:sz w:val="32"/>
          <w:szCs w:val="32"/>
        </w:rPr>
        <w:t>2025</w:t>
      </w:r>
      <w:r w:rsidR="00E3562C" w:rsidRPr="00E10FA7">
        <w:rPr>
          <w:rFonts w:ascii="黑体" w:eastAsia="黑体" w:hAnsi="黑体" w:hint="eastAsia"/>
          <w:b/>
          <w:bCs/>
          <w:color w:val="FF0000"/>
          <w:sz w:val="32"/>
          <w:szCs w:val="32"/>
        </w:rPr>
        <w:t>年全国初中应用物理创新思维测评</w:t>
      </w:r>
    </w:p>
    <w:p w14:paraId="177F6DEF" w14:textId="77777777" w:rsidR="00C82D2F" w:rsidRPr="00E10FA7" w:rsidRDefault="00000000" w:rsidP="002700C1">
      <w:pPr>
        <w:snapToGrid w:val="0"/>
        <w:spacing w:line="360" w:lineRule="auto"/>
        <w:ind w:firstLineChars="133" w:firstLine="427"/>
        <w:jc w:val="center"/>
        <w:rPr>
          <w:rFonts w:ascii="黑体" w:eastAsia="黑体" w:hAnsi="黑体" w:hint="eastAsia"/>
          <w:b/>
          <w:bCs/>
          <w:color w:val="FF0000"/>
          <w:sz w:val="32"/>
          <w:szCs w:val="32"/>
        </w:rPr>
      </w:pPr>
      <w:r w:rsidRPr="00E10FA7">
        <w:rPr>
          <w:rFonts w:ascii="黑体" w:eastAsia="黑体" w:hAnsi="黑体"/>
          <w:b/>
          <w:bCs/>
          <w:color w:val="FF0000"/>
          <w:sz w:val="32"/>
          <w:szCs w:val="32"/>
        </w:rPr>
        <w:t>（八年级）</w:t>
      </w:r>
    </w:p>
    <w:p w14:paraId="0EA92146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bCs/>
          <w:szCs w:val="21"/>
        </w:rPr>
      </w:pPr>
      <w:r w:rsidRPr="00F203E0">
        <w:rPr>
          <w:rFonts w:ascii="宋体" w:hAnsi="宋体"/>
          <w:bCs/>
          <w:szCs w:val="21"/>
        </w:rPr>
        <w:t>注意事项：</w:t>
      </w:r>
    </w:p>
    <w:p w14:paraId="096E3DCB" w14:textId="77777777" w:rsidR="00E63F24" w:rsidRPr="00F203E0" w:rsidRDefault="00000000" w:rsidP="002700C1">
      <w:pPr>
        <w:snapToGrid w:val="0"/>
        <w:spacing w:line="360" w:lineRule="auto"/>
        <w:ind w:firstLineChars="133" w:firstLine="279"/>
        <w:rPr>
          <w:bCs/>
          <w:szCs w:val="21"/>
        </w:rPr>
      </w:pPr>
      <w:r w:rsidRPr="00F203E0">
        <w:rPr>
          <w:bCs/>
          <w:szCs w:val="21"/>
        </w:rPr>
        <w:t>1</w:t>
      </w:r>
      <w:r w:rsidRPr="00F203E0">
        <w:rPr>
          <w:bCs/>
          <w:szCs w:val="21"/>
        </w:rPr>
        <w:t>．请在密封线内填写所在地区、学校、姓名和考号。</w:t>
      </w:r>
    </w:p>
    <w:p w14:paraId="65455389" w14:textId="77777777" w:rsidR="00E63F24" w:rsidRPr="00F203E0" w:rsidRDefault="00000000" w:rsidP="002700C1">
      <w:pPr>
        <w:snapToGrid w:val="0"/>
        <w:spacing w:line="360" w:lineRule="auto"/>
        <w:ind w:firstLineChars="133" w:firstLine="279"/>
        <w:rPr>
          <w:bCs/>
          <w:szCs w:val="21"/>
        </w:rPr>
      </w:pPr>
      <w:r w:rsidRPr="00F203E0">
        <w:rPr>
          <w:bCs/>
          <w:szCs w:val="21"/>
        </w:rPr>
        <w:t>2</w:t>
      </w:r>
      <w:r w:rsidRPr="00F203E0">
        <w:rPr>
          <w:bCs/>
          <w:szCs w:val="21"/>
        </w:rPr>
        <w:t>．本试卷共有</w:t>
      </w:r>
      <w:r w:rsidRPr="00F203E0">
        <w:rPr>
          <w:rFonts w:hint="eastAsia"/>
          <w:bCs/>
          <w:szCs w:val="21"/>
        </w:rPr>
        <w:t>五</w:t>
      </w:r>
      <w:r w:rsidRPr="00F203E0">
        <w:rPr>
          <w:bCs/>
          <w:szCs w:val="21"/>
        </w:rPr>
        <w:t>个大题</w:t>
      </w:r>
      <w:r w:rsidRPr="00F203E0">
        <w:rPr>
          <w:rFonts w:hint="eastAsia"/>
          <w:bCs/>
          <w:szCs w:val="21"/>
        </w:rPr>
        <w:t>，</w:t>
      </w:r>
      <w:r w:rsidRPr="00F203E0">
        <w:rPr>
          <w:bCs/>
          <w:szCs w:val="21"/>
        </w:rPr>
        <w:t>满分</w:t>
      </w:r>
      <w:r w:rsidRPr="00F203E0">
        <w:rPr>
          <w:bCs/>
          <w:szCs w:val="21"/>
        </w:rPr>
        <w:t>100</w:t>
      </w:r>
      <w:r w:rsidRPr="00F203E0">
        <w:rPr>
          <w:bCs/>
          <w:szCs w:val="21"/>
        </w:rPr>
        <w:t>分</w:t>
      </w:r>
      <w:r w:rsidRPr="00F203E0">
        <w:rPr>
          <w:rFonts w:hint="eastAsia"/>
          <w:bCs/>
          <w:szCs w:val="21"/>
        </w:rPr>
        <w:t>，</w:t>
      </w:r>
      <w:r w:rsidRPr="00F203E0">
        <w:rPr>
          <w:bCs/>
          <w:szCs w:val="21"/>
        </w:rPr>
        <w:t>用蓝色或黑色钢笔、圆珠笔书写。</w:t>
      </w:r>
    </w:p>
    <w:p w14:paraId="2FA290DA" w14:textId="77777777" w:rsidR="00E63F24" w:rsidRPr="00F203E0" w:rsidRDefault="00000000" w:rsidP="002700C1">
      <w:pPr>
        <w:snapToGrid w:val="0"/>
        <w:spacing w:line="360" w:lineRule="auto"/>
        <w:ind w:firstLineChars="133" w:firstLine="279"/>
        <w:rPr>
          <w:bCs/>
          <w:szCs w:val="21"/>
        </w:rPr>
      </w:pPr>
      <w:r w:rsidRPr="00F203E0">
        <w:rPr>
          <w:bCs/>
          <w:szCs w:val="21"/>
        </w:rPr>
        <w:t>3</w:t>
      </w:r>
      <w:r w:rsidRPr="00F203E0">
        <w:rPr>
          <w:bCs/>
          <w:szCs w:val="21"/>
        </w:rPr>
        <w:t>．</w:t>
      </w:r>
      <w:r w:rsidRPr="00F203E0">
        <w:rPr>
          <w:rFonts w:hint="eastAsia"/>
          <w:bCs/>
          <w:szCs w:val="21"/>
        </w:rPr>
        <w:t>答题过程可以使用计算器。</w:t>
      </w:r>
      <w:r w:rsidRPr="00F203E0">
        <w:rPr>
          <w:rFonts w:hint="eastAsia"/>
          <w:bCs/>
          <w:szCs w:val="21"/>
        </w:rPr>
        <w:t xml:space="preserve"> </w:t>
      </w:r>
    </w:p>
    <w:p w14:paraId="0A9BCC1F" w14:textId="77777777" w:rsidR="00E63F24" w:rsidRPr="00F203E0" w:rsidRDefault="00000000" w:rsidP="009F614D">
      <w:pPr>
        <w:snapToGrid w:val="0"/>
        <w:spacing w:afterLines="50" w:after="156" w:line="360" w:lineRule="auto"/>
        <w:ind w:firstLineChars="133" w:firstLine="279"/>
        <w:rPr>
          <w:szCs w:val="21"/>
        </w:rPr>
      </w:pPr>
      <w:r w:rsidRPr="00F203E0">
        <w:rPr>
          <w:bCs/>
          <w:szCs w:val="21"/>
        </w:rPr>
        <w:t>4</w:t>
      </w:r>
      <w:r w:rsidRPr="00F203E0">
        <w:rPr>
          <w:bCs/>
          <w:szCs w:val="21"/>
        </w:rPr>
        <w:t>．考试时间：</w:t>
      </w:r>
      <w:r w:rsidRPr="00F203E0">
        <w:rPr>
          <w:bCs/>
          <w:szCs w:val="21"/>
        </w:rPr>
        <w:t>20</w:t>
      </w:r>
      <w:r w:rsidRPr="00F203E0">
        <w:rPr>
          <w:rFonts w:hint="eastAsia"/>
          <w:bCs/>
          <w:szCs w:val="21"/>
        </w:rPr>
        <w:t>25</w:t>
      </w:r>
      <w:r w:rsidRPr="00F203E0">
        <w:rPr>
          <w:bCs/>
          <w:szCs w:val="21"/>
        </w:rPr>
        <w:t>年</w:t>
      </w:r>
      <w:r w:rsidR="009F614D">
        <w:rPr>
          <w:rFonts w:hint="eastAsia"/>
          <w:bCs/>
          <w:szCs w:val="21"/>
        </w:rPr>
        <w:t xml:space="preserve"> </w:t>
      </w:r>
      <w:r w:rsidRPr="00F203E0">
        <w:rPr>
          <w:bCs/>
          <w:szCs w:val="21"/>
        </w:rPr>
        <w:t>月</w:t>
      </w:r>
      <w:r w:rsidR="009F614D">
        <w:rPr>
          <w:rFonts w:hint="eastAsia"/>
          <w:bCs/>
          <w:szCs w:val="21"/>
        </w:rPr>
        <w:t xml:space="preserve"> </w:t>
      </w:r>
      <w:r w:rsidRPr="00F203E0">
        <w:rPr>
          <w:bCs/>
          <w:szCs w:val="21"/>
        </w:rPr>
        <w:t>日（星期日）上午</w:t>
      </w:r>
      <w:r w:rsidRPr="00F203E0">
        <w:rPr>
          <w:bCs/>
          <w:szCs w:val="21"/>
        </w:rPr>
        <w:t>9∶30</w:t>
      </w:r>
      <w:r w:rsidRPr="00F203E0">
        <w:rPr>
          <w:rFonts w:hint="eastAsia"/>
          <w:bCs/>
          <w:szCs w:val="21"/>
        </w:rPr>
        <w:t>～</w:t>
      </w:r>
      <w:r w:rsidRPr="00F203E0">
        <w:rPr>
          <w:bCs/>
          <w:szCs w:val="21"/>
        </w:rPr>
        <w:t>11∶10</w:t>
      </w:r>
      <w:r w:rsidRPr="00F203E0">
        <w:rPr>
          <w:bCs/>
          <w:szCs w:val="21"/>
        </w:rPr>
        <w:t>（</w:t>
      </w:r>
      <w:r w:rsidRPr="00F203E0">
        <w:rPr>
          <w:bCs/>
          <w:szCs w:val="21"/>
        </w:rPr>
        <w:t>100</w:t>
      </w:r>
      <w:r w:rsidRPr="00F203E0">
        <w:rPr>
          <w:bCs/>
          <w:szCs w:val="21"/>
        </w:rPr>
        <w:t>分钟）</w:t>
      </w:r>
    </w:p>
    <w:tbl>
      <w:tblPr>
        <w:tblW w:w="7625" w:type="dxa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846"/>
        <w:gridCol w:w="1020"/>
        <w:gridCol w:w="1019"/>
        <w:gridCol w:w="1020"/>
        <w:gridCol w:w="1019"/>
        <w:gridCol w:w="1365"/>
      </w:tblGrid>
      <w:tr w:rsidR="00B46EE1" w14:paraId="69BD8537" w14:textId="77777777">
        <w:trPr>
          <w:trHeight w:val="282"/>
        </w:trPr>
        <w:tc>
          <w:tcPr>
            <w:tcW w:w="1336" w:type="dxa"/>
            <w:vAlign w:val="center"/>
          </w:tcPr>
          <w:p w14:paraId="15F27B56" w14:textId="77777777" w:rsidR="00C82D2F" w:rsidRPr="00F203E0" w:rsidRDefault="00000000" w:rsidP="002700C1">
            <w:pPr>
              <w:snapToGrid w:val="0"/>
              <w:spacing w:line="360" w:lineRule="auto"/>
              <w:ind w:firstLineChars="100" w:firstLine="210"/>
              <w:textAlignment w:val="center"/>
              <w:rPr>
                <w:rFonts w:ascii="宋体" w:hAnsi="宋体" w:hint="eastAsia"/>
                <w:szCs w:val="21"/>
              </w:rPr>
            </w:pPr>
            <w:proofErr w:type="gramStart"/>
            <w:r w:rsidRPr="00F203E0">
              <w:rPr>
                <w:rFonts w:ascii="宋体" w:hAnsi="宋体"/>
                <w:szCs w:val="21"/>
              </w:rPr>
              <w:t>题  号</w:t>
            </w:r>
            <w:proofErr w:type="gramEnd"/>
          </w:p>
        </w:tc>
        <w:tc>
          <w:tcPr>
            <w:tcW w:w="846" w:type="dxa"/>
            <w:vAlign w:val="center"/>
          </w:tcPr>
          <w:p w14:paraId="12723CF4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一</w:t>
            </w:r>
          </w:p>
        </w:tc>
        <w:tc>
          <w:tcPr>
            <w:tcW w:w="1020" w:type="dxa"/>
            <w:vAlign w:val="center"/>
          </w:tcPr>
          <w:p w14:paraId="439924A6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二</w:t>
            </w:r>
          </w:p>
        </w:tc>
        <w:tc>
          <w:tcPr>
            <w:tcW w:w="1019" w:type="dxa"/>
            <w:vAlign w:val="center"/>
          </w:tcPr>
          <w:p w14:paraId="651FBD22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三</w:t>
            </w:r>
          </w:p>
        </w:tc>
        <w:tc>
          <w:tcPr>
            <w:tcW w:w="1020" w:type="dxa"/>
            <w:vAlign w:val="center"/>
          </w:tcPr>
          <w:p w14:paraId="0DA7B079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四</w:t>
            </w:r>
          </w:p>
        </w:tc>
        <w:tc>
          <w:tcPr>
            <w:tcW w:w="1019" w:type="dxa"/>
            <w:vAlign w:val="center"/>
          </w:tcPr>
          <w:p w14:paraId="7529D3BE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五</w:t>
            </w:r>
          </w:p>
        </w:tc>
        <w:tc>
          <w:tcPr>
            <w:tcW w:w="1365" w:type="dxa"/>
            <w:vAlign w:val="center"/>
          </w:tcPr>
          <w:p w14:paraId="60AD0C4B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总分</w:t>
            </w:r>
          </w:p>
        </w:tc>
      </w:tr>
      <w:tr w:rsidR="00B46EE1" w14:paraId="7BC1F055" w14:textId="77777777">
        <w:trPr>
          <w:trHeight w:val="282"/>
        </w:trPr>
        <w:tc>
          <w:tcPr>
            <w:tcW w:w="1336" w:type="dxa"/>
            <w:vAlign w:val="center"/>
          </w:tcPr>
          <w:p w14:paraId="26AC855E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proofErr w:type="gramStart"/>
            <w:r w:rsidRPr="00F203E0">
              <w:rPr>
                <w:rFonts w:ascii="宋体" w:hAnsi="宋体"/>
                <w:szCs w:val="21"/>
              </w:rPr>
              <w:t>分  数</w:t>
            </w:r>
            <w:proofErr w:type="gramEnd"/>
          </w:p>
        </w:tc>
        <w:tc>
          <w:tcPr>
            <w:tcW w:w="846" w:type="dxa"/>
            <w:vAlign w:val="center"/>
          </w:tcPr>
          <w:p w14:paraId="438540B0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6A0F7C19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6F18B4F4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21E2E7BC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18E0CAC6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02CFDF9B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</w:tr>
      <w:tr w:rsidR="00B46EE1" w14:paraId="75D7979E" w14:textId="77777777">
        <w:trPr>
          <w:trHeight w:val="282"/>
        </w:trPr>
        <w:tc>
          <w:tcPr>
            <w:tcW w:w="1336" w:type="dxa"/>
            <w:vAlign w:val="center"/>
          </w:tcPr>
          <w:p w14:paraId="5A2DE178" w14:textId="77777777" w:rsidR="00C82D2F" w:rsidRPr="00F203E0" w:rsidRDefault="00000000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复核人</w:t>
            </w:r>
          </w:p>
        </w:tc>
        <w:tc>
          <w:tcPr>
            <w:tcW w:w="846" w:type="dxa"/>
            <w:vAlign w:val="center"/>
          </w:tcPr>
          <w:p w14:paraId="2D2F9B6D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166A6E7B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0C1D1BE9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53C46819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30DA789A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4851668A" w14:textId="77777777" w:rsidR="00C82D2F" w:rsidRPr="00F203E0" w:rsidRDefault="00C82D2F" w:rsidP="002700C1">
            <w:pPr>
              <w:snapToGrid w:val="0"/>
              <w:spacing w:line="360" w:lineRule="auto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6AE08048" w14:textId="77777777" w:rsidR="00C82D2F" w:rsidRPr="00F203E0" w:rsidRDefault="00C82D2F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</w:p>
    <w:p w14:paraId="41A63BF9" w14:textId="77777777" w:rsidR="00C82D2F" w:rsidRPr="00F203E0" w:rsidRDefault="00000000" w:rsidP="002700C1">
      <w:pPr>
        <w:snapToGrid w:val="0"/>
        <w:spacing w:line="360" w:lineRule="auto"/>
        <w:ind w:firstLineChars="133" w:firstLine="280"/>
        <w:rPr>
          <w:rFonts w:ascii="宋体" w:hAnsi="宋体" w:hint="eastAsia"/>
          <w:b/>
          <w:szCs w:val="21"/>
        </w:rPr>
      </w:pPr>
      <w:r w:rsidRPr="00F203E0">
        <w:rPr>
          <w:rFonts w:ascii="宋体" w:hAnsi="宋体"/>
          <w:b/>
          <w:szCs w:val="21"/>
        </w:rPr>
        <w:t>一、选择题</w:t>
      </w:r>
      <w:r w:rsidR="00E3562C" w:rsidRPr="00F203E0">
        <w:rPr>
          <w:rFonts w:ascii="宋体" w:hAnsi="宋体" w:hint="eastAsia"/>
          <w:b/>
          <w:szCs w:val="21"/>
        </w:rPr>
        <w:t>（</w:t>
      </w:r>
      <w:r w:rsidR="00E3562C" w:rsidRPr="00F203E0">
        <w:rPr>
          <w:rFonts w:ascii="宋体" w:hAnsi="宋体"/>
          <w:b/>
          <w:szCs w:val="21"/>
        </w:rPr>
        <w:t>下列1</w:t>
      </w:r>
      <w:r w:rsidR="00E3562C" w:rsidRPr="00F203E0">
        <w:rPr>
          <w:rFonts w:ascii="宋体" w:hAnsi="宋体" w:hint="eastAsia"/>
          <w:b/>
          <w:szCs w:val="21"/>
        </w:rPr>
        <w:t>～</w:t>
      </w:r>
      <w:r w:rsidR="00E3562C" w:rsidRPr="00F203E0">
        <w:rPr>
          <w:rFonts w:ascii="宋体" w:hAnsi="宋体"/>
          <w:b/>
          <w:szCs w:val="21"/>
        </w:rPr>
        <w:t>6小题，每小题</w:t>
      </w:r>
      <w:r w:rsidR="00E3562C" w:rsidRPr="00F203E0">
        <w:rPr>
          <w:rFonts w:ascii="宋体" w:hAnsi="宋体" w:hint="eastAsia"/>
          <w:b/>
          <w:szCs w:val="21"/>
        </w:rPr>
        <w:t>3</w:t>
      </w:r>
      <w:r w:rsidR="00E3562C" w:rsidRPr="00F203E0">
        <w:rPr>
          <w:rFonts w:ascii="宋体" w:hAnsi="宋体"/>
          <w:b/>
          <w:szCs w:val="21"/>
        </w:rPr>
        <w:t>分</w:t>
      </w:r>
      <w:r w:rsidR="00E3562C" w:rsidRPr="00F203E0">
        <w:rPr>
          <w:rFonts w:ascii="宋体" w:hAnsi="宋体" w:hint="eastAsia"/>
          <w:b/>
          <w:szCs w:val="21"/>
        </w:rPr>
        <w:t>，共</w:t>
      </w:r>
      <w:r w:rsidR="00E3562C" w:rsidRPr="00F203E0">
        <w:rPr>
          <w:rFonts w:ascii="宋体" w:hAnsi="宋体"/>
          <w:b/>
          <w:szCs w:val="21"/>
        </w:rPr>
        <w:t>18</w:t>
      </w:r>
      <w:r w:rsidR="00E3562C" w:rsidRPr="00F203E0">
        <w:rPr>
          <w:rFonts w:ascii="宋体" w:hAnsi="宋体" w:hint="eastAsia"/>
          <w:b/>
          <w:szCs w:val="21"/>
        </w:rPr>
        <w:t>分，</w:t>
      </w:r>
      <w:r w:rsidR="00E3562C" w:rsidRPr="00F203E0">
        <w:rPr>
          <w:rFonts w:ascii="宋体" w:hAnsi="宋体"/>
          <w:b/>
          <w:szCs w:val="21"/>
        </w:rPr>
        <w:t>每题只有一个选项正确</w:t>
      </w:r>
      <w:r w:rsidR="009F614D">
        <w:rPr>
          <w:rFonts w:ascii="宋体" w:hAnsi="宋体"/>
          <w:b/>
          <w:szCs w:val="21"/>
        </w:rPr>
        <w:t>；</w:t>
      </w:r>
      <w:r w:rsidR="009F614D" w:rsidRPr="00F203E0">
        <w:rPr>
          <w:rFonts w:ascii="宋体" w:hAnsi="宋体"/>
          <w:b/>
          <w:szCs w:val="21"/>
        </w:rPr>
        <w:t>下列7</w:t>
      </w:r>
      <w:r w:rsidR="009F614D" w:rsidRPr="00F203E0">
        <w:rPr>
          <w:rFonts w:ascii="宋体" w:hAnsi="宋体" w:hint="eastAsia"/>
          <w:b/>
          <w:szCs w:val="21"/>
        </w:rPr>
        <w:t>～</w:t>
      </w:r>
      <w:r w:rsidR="009F614D" w:rsidRPr="00F203E0">
        <w:rPr>
          <w:rFonts w:ascii="宋体" w:hAnsi="宋体"/>
          <w:b/>
          <w:szCs w:val="21"/>
        </w:rPr>
        <w:t>10小题</w:t>
      </w:r>
      <w:r w:rsidR="009F614D" w:rsidRPr="00F203E0">
        <w:rPr>
          <w:rFonts w:ascii="宋体" w:hAnsi="宋体" w:hint="eastAsia"/>
          <w:b/>
          <w:szCs w:val="21"/>
        </w:rPr>
        <w:t>，</w:t>
      </w:r>
      <w:r w:rsidR="009F614D" w:rsidRPr="00F203E0">
        <w:rPr>
          <w:rFonts w:ascii="宋体" w:hAnsi="宋体"/>
          <w:b/>
          <w:szCs w:val="21"/>
        </w:rPr>
        <w:t>每小题</w:t>
      </w:r>
      <w:r w:rsidR="009F614D" w:rsidRPr="00F203E0">
        <w:rPr>
          <w:rFonts w:ascii="宋体" w:hAnsi="宋体" w:hint="eastAsia"/>
          <w:b/>
          <w:szCs w:val="21"/>
        </w:rPr>
        <w:t>4</w:t>
      </w:r>
      <w:r w:rsidR="009F614D" w:rsidRPr="00F203E0">
        <w:rPr>
          <w:rFonts w:ascii="宋体" w:hAnsi="宋体"/>
          <w:b/>
          <w:szCs w:val="21"/>
        </w:rPr>
        <w:t>分</w:t>
      </w:r>
      <w:r w:rsidR="009F614D" w:rsidRPr="00F203E0">
        <w:rPr>
          <w:rFonts w:ascii="宋体" w:hAnsi="宋体" w:hint="eastAsia"/>
          <w:b/>
          <w:szCs w:val="21"/>
        </w:rPr>
        <w:t>，共</w:t>
      </w:r>
      <w:r w:rsidR="009F614D" w:rsidRPr="00F203E0">
        <w:rPr>
          <w:rFonts w:ascii="宋体" w:hAnsi="宋体"/>
          <w:b/>
          <w:szCs w:val="21"/>
        </w:rPr>
        <w:t>16</w:t>
      </w:r>
      <w:r w:rsidR="009F614D" w:rsidRPr="00F203E0">
        <w:rPr>
          <w:rFonts w:ascii="宋体" w:hAnsi="宋体" w:hint="eastAsia"/>
          <w:b/>
          <w:szCs w:val="21"/>
        </w:rPr>
        <w:t>分。</w:t>
      </w:r>
      <w:r w:rsidR="009F614D" w:rsidRPr="00F203E0">
        <w:rPr>
          <w:rFonts w:ascii="宋体" w:hAnsi="宋体"/>
          <w:b/>
          <w:szCs w:val="21"/>
        </w:rPr>
        <w:t>每小题有</w:t>
      </w:r>
      <w:r w:rsidR="009F614D" w:rsidRPr="00F203E0">
        <w:rPr>
          <w:rFonts w:ascii="宋体" w:hAnsi="宋体" w:hint="eastAsia"/>
          <w:b/>
          <w:szCs w:val="21"/>
        </w:rPr>
        <w:t>两</w:t>
      </w:r>
      <w:r w:rsidR="009F614D" w:rsidRPr="00F203E0">
        <w:rPr>
          <w:rFonts w:ascii="宋体" w:hAnsi="宋体"/>
          <w:b/>
          <w:szCs w:val="21"/>
        </w:rPr>
        <w:t>个选项正确</w:t>
      </w:r>
      <w:r w:rsidR="009F614D" w:rsidRPr="00F203E0">
        <w:rPr>
          <w:rFonts w:ascii="宋体" w:hAnsi="宋体" w:hint="eastAsia"/>
          <w:b/>
          <w:szCs w:val="21"/>
        </w:rPr>
        <w:t>，两个选项都对得</w:t>
      </w:r>
      <w:r w:rsidR="009F614D" w:rsidRPr="00F203E0">
        <w:rPr>
          <w:rFonts w:ascii="宋体" w:hAnsi="宋体"/>
          <w:b/>
          <w:szCs w:val="21"/>
        </w:rPr>
        <w:t>4分</w:t>
      </w:r>
      <w:r w:rsidR="009F614D" w:rsidRPr="00F203E0">
        <w:rPr>
          <w:rFonts w:ascii="宋体" w:hAnsi="宋体" w:hint="eastAsia"/>
          <w:b/>
          <w:szCs w:val="21"/>
        </w:rPr>
        <w:t>，只选一个且正确的得2分，只要有错误选项均得0分</w:t>
      </w:r>
      <w:r w:rsidR="009F614D">
        <w:rPr>
          <w:rFonts w:ascii="宋体" w:hAnsi="宋体" w:hint="eastAsia"/>
          <w:b/>
          <w:szCs w:val="21"/>
        </w:rPr>
        <w:t>，</w:t>
      </w:r>
      <w:r w:rsidR="009F614D" w:rsidRPr="00F203E0">
        <w:rPr>
          <w:rFonts w:ascii="宋体" w:hAnsi="宋体"/>
          <w:b/>
          <w:szCs w:val="21"/>
        </w:rPr>
        <w:t>共</w:t>
      </w:r>
      <w:r w:rsidR="009F614D" w:rsidRPr="00F203E0">
        <w:rPr>
          <w:rFonts w:ascii="宋体" w:hAnsi="宋体" w:hint="eastAsia"/>
          <w:b/>
          <w:szCs w:val="21"/>
        </w:rPr>
        <w:t>3</w:t>
      </w:r>
      <w:r w:rsidR="009F614D" w:rsidRPr="00F203E0">
        <w:rPr>
          <w:rFonts w:ascii="宋体" w:hAnsi="宋体"/>
          <w:b/>
          <w:szCs w:val="21"/>
        </w:rPr>
        <w:t>4分</w:t>
      </w:r>
      <w:r w:rsidR="00E3562C" w:rsidRPr="00F203E0">
        <w:rPr>
          <w:rFonts w:ascii="宋体" w:hAnsi="宋体" w:hint="eastAsia"/>
          <w:b/>
          <w:szCs w:val="21"/>
        </w:rPr>
        <w:t>）</w:t>
      </w:r>
    </w:p>
    <w:p w14:paraId="21579600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1</w:t>
      </w:r>
      <w:r w:rsidRPr="00F203E0">
        <w:rPr>
          <w:rFonts w:ascii="宋体" w:hAnsi="宋体"/>
          <w:szCs w:val="21"/>
        </w:rPr>
        <w:t>.我国古代把女子一拃</w:t>
      </w:r>
      <w:r w:rsidRPr="00F203E0">
        <w:rPr>
          <w:rFonts w:ascii="宋体" w:hAnsi="宋体" w:hint="eastAsia"/>
          <w:szCs w:val="21"/>
        </w:rPr>
        <w:t>的</w:t>
      </w:r>
      <w:r w:rsidRPr="00F203E0">
        <w:rPr>
          <w:rFonts w:ascii="宋体" w:hAnsi="宋体"/>
          <w:szCs w:val="21"/>
        </w:rPr>
        <w:t>长称为“咫”，</w:t>
      </w:r>
      <w:r w:rsidRPr="00F203E0">
        <w:rPr>
          <w:rFonts w:ascii="宋体" w:hAnsi="宋体" w:hint="eastAsia"/>
          <w:szCs w:val="21"/>
        </w:rPr>
        <w:t>把</w:t>
      </w:r>
      <w:r w:rsidRPr="00F203E0">
        <w:rPr>
          <w:rFonts w:ascii="宋体" w:hAnsi="宋体"/>
          <w:szCs w:val="21"/>
        </w:rPr>
        <w:t>男子一拃</w:t>
      </w:r>
      <w:r w:rsidRPr="00F203E0">
        <w:rPr>
          <w:rFonts w:ascii="宋体" w:hAnsi="宋体" w:hint="eastAsia"/>
          <w:szCs w:val="21"/>
        </w:rPr>
        <w:t>的</w:t>
      </w:r>
      <w:r w:rsidRPr="00F203E0">
        <w:rPr>
          <w:rFonts w:ascii="宋体" w:hAnsi="宋体"/>
          <w:szCs w:val="21"/>
        </w:rPr>
        <w:t>长称作“尺”，如图</w:t>
      </w:r>
      <w:r w:rsidRPr="00F203E0">
        <w:rPr>
          <w:rFonts w:ascii="宋体" w:hAnsi="宋体" w:hint="eastAsia"/>
          <w:szCs w:val="21"/>
        </w:rPr>
        <w:t>所示</w:t>
      </w:r>
      <w:r w:rsidRPr="00F203E0">
        <w:rPr>
          <w:rFonts w:ascii="宋体" w:hAnsi="宋体"/>
          <w:szCs w:val="21"/>
        </w:rPr>
        <w:t>。</w:t>
      </w:r>
      <w:r w:rsidRPr="00F203E0">
        <w:rPr>
          <w:rFonts w:ascii="宋体" w:hAnsi="宋体" w:hint="eastAsia"/>
          <w:szCs w:val="21"/>
        </w:rPr>
        <w:t>词语</w:t>
      </w:r>
      <w:r w:rsidRPr="00F203E0">
        <w:rPr>
          <w:rFonts w:ascii="宋体" w:hAnsi="宋体"/>
          <w:szCs w:val="21"/>
        </w:rPr>
        <w:t>“咫尺之间”用来比喻相距很近，实际“咫”与“尺”长度相差大约为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p w14:paraId="38224FF9" w14:textId="77777777" w:rsidR="00C82D2F" w:rsidRPr="00F203E0" w:rsidRDefault="00000000" w:rsidP="002700C1">
      <w:pPr>
        <w:snapToGrid w:val="0"/>
        <w:spacing w:line="360" w:lineRule="auto"/>
        <w:ind w:firstLineChars="133" w:firstLine="319"/>
        <w:jc w:val="both"/>
        <w:rPr>
          <w:rFonts w:ascii="宋体" w:hAnsi="宋体" w:hint="eastAsia"/>
          <w:spacing w:val="15"/>
          <w:szCs w:val="21"/>
        </w:rPr>
      </w:pPr>
      <w:r w:rsidRPr="00F203E0">
        <w:rPr>
          <w:rFonts w:ascii="宋体" w:hAnsi="宋体" w:hint="eastAsia"/>
          <w:spacing w:val="15"/>
          <w:szCs w:val="21"/>
        </w:rPr>
        <w:t>A．3μm</w:t>
      </w:r>
      <w:r w:rsidRPr="00F203E0">
        <w:rPr>
          <w:rFonts w:ascii="宋体" w:hAnsi="宋体" w:hint="eastAsia"/>
          <w:spacing w:val="15"/>
          <w:szCs w:val="21"/>
        </w:rPr>
        <w:tab/>
        <w:t xml:space="preserve">   B．3mm</w:t>
      </w:r>
      <w:r w:rsidRPr="00F203E0">
        <w:rPr>
          <w:rFonts w:ascii="宋体" w:hAnsi="宋体" w:hint="eastAsia"/>
          <w:spacing w:val="15"/>
          <w:szCs w:val="21"/>
        </w:rPr>
        <w:tab/>
        <w:t xml:space="preserve">      C．3cm</w:t>
      </w:r>
      <w:r w:rsidRPr="00F203E0">
        <w:rPr>
          <w:rFonts w:ascii="宋体" w:hAnsi="宋体" w:hint="eastAsia"/>
          <w:spacing w:val="15"/>
          <w:szCs w:val="21"/>
        </w:rPr>
        <w:tab/>
        <w:t xml:space="preserve">         D．3dm</w:t>
      </w:r>
    </w:p>
    <w:p w14:paraId="1762D25C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pacing w:val="15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3B36FAC9" wp14:editId="473FB5BB">
            <wp:extent cx="1865630" cy="790575"/>
            <wp:effectExtent l="0" t="0" r="1270" b="9525"/>
            <wp:docPr id="1" name="图片 4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菁优网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pacing w:val="15"/>
          <w:szCs w:val="21"/>
        </w:rPr>
        <w:t xml:space="preserve"> </w:t>
      </w:r>
    </w:p>
    <w:p w14:paraId="452CD12A" w14:textId="77777777" w:rsidR="00C82D2F" w:rsidRPr="00F203E0" w:rsidRDefault="00000000" w:rsidP="002700C1">
      <w:pPr>
        <w:snapToGrid w:val="0"/>
        <w:spacing w:line="360" w:lineRule="auto"/>
        <w:ind w:firstLineChars="133" w:firstLine="31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pacing w:val="15"/>
          <w:szCs w:val="21"/>
        </w:rPr>
        <w:t>2.</w:t>
      </w:r>
      <w:r w:rsidRPr="00F203E0">
        <w:rPr>
          <w:rFonts w:ascii="宋体" w:hAnsi="宋体"/>
          <w:szCs w:val="21"/>
        </w:rPr>
        <w:t>如图所示是博物馆珍藏的古代青铜“鱼洗”，其盆底铸有两条铜鱼。注入半盆水，用双手搓把手，会发出嗡嗡声，盆内水花四溅，好似“铜鱼”在戏水一样。下列说法正确的是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tbl>
      <w:tblPr>
        <w:tblW w:w="133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0"/>
        <w:gridCol w:w="920"/>
      </w:tblGrid>
      <w:tr w:rsidR="00B46EE1" w14:paraId="1C1D307C" w14:textId="77777777">
        <w:trPr>
          <w:gridAfter w:val="1"/>
          <w:wAfter w:w="875" w:type="dxa"/>
          <w:tblCellSpacing w:w="15" w:type="dxa"/>
        </w:trPr>
        <w:tc>
          <w:tcPr>
            <w:tcW w:w="1241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610582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A．在“鱼洗”的把手上涂</w:t>
            </w:r>
            <w:r w:rsidRPr="00F203E0">
              <w:rPr>
                <w:rFonts w:ascii="宋体" w:hAnsi="宋体" w:hint="eastAsia"/>
                <w:szCs w:val="21"/>
              </w:rPr>
              <w:t>润滑油</w:t>
            </w:r>
            <w:r w:rsidRPr="00F203E0">
              <w:rPr>
                <w:rFonts w:ascii="宋体" w:hAnsi="宋体"/>
                <w:szCs w:val="21"/>
              </w:rPr>
              <w:t>更容易做到“水花四溅”</w:t>
            </w:r>
          </w:p>
        </w:tc>
      </w:tr>
      <w:tr w:rsidR="00B46EE1" w14:paraId="09BC7C07" w14:textId="77777777">
        <w:trPr>
          <w:gridAfter w:val="1"/>
          <w:wAfter w:w="875" w:type="dxa"/>
          <w:tblCellSpacing w:w="15" w:type="dxa"/>
        </w:trPr>
        <w:tc>
          <w:tcPr>
            <w:tcW w:w="1241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D9B9E0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B．“水花四溅”说明“鱼洗”正在振动</w:t>
            </w:r>
          </w:p>
        </w:tc>
      </w:tr>
      <w:tr w:rsidR="00B46EE1" w14:paraId="4A6629DE" w14:textId="77777777">
        <w:trPr>
          <w:tblCellSpacing w:w="15" w:type="dxa"/>
        </w:trPr>
        <w:tc>
          <w:tcPr>
            <w:tcW w:w="13320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EECE1E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C．“水花四溅”说明声音在水中传播的速度比空气中</w:t>
            </w:r>
            <w:r w:rsidR="00D20F6B" w:rsidRPr="00F203E0">
              <w:rPr>
                <w:rFonts w:ascii="宋体" w:hAnsi="宋体" w:hint="eastAsia"/>
                <w:szCs w:val="21"/>
              </w:rPr>
              <w:t>慢</w:t>
            </w:r>
          </w:p>
        </w:tc>
      </w:tr>
      <w:tr w:rsidR="00B46EE1" w14:paraId="40B2E560" w14:textId="77777777">
        <w:trPr>
          <w:gridAfter w:val="1"/>
          <w:wAfter w:w="875" w:type="dxa"/>
          <w:tblCellSpacing w:w="15" w:type="dxa"/>
        </w:trPr>
        <w:tc>
          <w:tcPr>
            <w:tcW w:w="1241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6102BD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D．嗡嗡声响时双手是声源</w:t>
            </w:r>
          </w:p>
        </w:tc>
      </w:tr>
    </w:tbl>
    <w:p w14:paraId="2A16701D" w14:textId="77777777" w:rsidR="00C82D2F" w:rsidRPr="00F203E0" w:rsidRDefault="00000000" w:rsidP="002700C1">
      <w:pPr>
        <w:snapToGrid w:val="0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722B9010" wp14:editId="0C429A72">
            <wp:extent cx="1625600" cy="1017270"/>
            <wp:effectExtent l="0" t="0" r="12700" b="1143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7D304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lastRenderedPageBreak/>
        <w:t>3</w:t>
      </w:r>
      <w:r w:rsidRPr="00F203E0">
        <w:rPr>
          <w:rFonts w:ascii="宋体" w:hAnsi="宋体"/>
          <w:szCs w:val="21"/>
        </w:rPr>
        <w:t>.</w:t>
      </w:r>
      <w:r w:rsidRPr="00F203E0">
        <w:rPr>
          <w:rFonts w:ascii="宋体" w:hAnsi="宋体"/>
          <w:spacing w:val="15"/>
          <w:szCs w:val="21"/>
        </w:rPr>
        <w:t xml:space="preserve"> </w:t>
      </w:r>
      <w:r w:rsidRPr="00F203E0">
        <w:rPr>
          <w:rFonts w:ascii="宋体" w:hAnsi="宋体"/>
          <w:szCs w:val="21"/>
        </w:rPr>
        <w:t>如图甲是塔式熔盐光热电站，它由12000面“定日镜”围绕着一座360m高的熔盐塔组成，每面镜子都能追踪太阳并把阳光反射到塔顶的吸热器上</w:t>
      </w:r>
      <w:r w:rsidRPr="00F203E0">
        <w:rPr>
          <w:rFonts w:ascii="宋体" w:hAnsi="宋体" w:hint="eastAsia"/>
          <w:szCs w:val="21"/>
        </w:rPr>
        <w:t>。</w:t>
      </w:r>
      <w:r w:rsidRPr="00F203E0">
        <w:rPr>
          <w:rFonts w:ascii="宋体" w:hAnsi="宋体"/>
          <w:szCs w:val="21"/>
        </w:rPr>
        <w:t>图乙是上午某个定日镜的反射情况，在太阳下山前</w:t>
      </w:r>
      <w:r w:rsidRPr="00F203E0">
        <w:rPr>
          <w:rFonts w:ascii="宋体" w:hAnsi="宋体" w:hint="eastAsia"/>
          <w:szCs w:val="21"/>
        </w:rPr>
        <w:t>的一天中</w:t>
      </w:r>
      <w:r w:rsidRPr="00F203E0">
        <w:rPr>
          <w:rFonts w:ascii="宋体" w:hAnsi="宋体"/>
          <w:szCs w:val="21"/>
        </w:rPr>
        <w:t>，该定日镜</w:t>
      </w:r>
      <w:r w:rsidRPr="00F203E0">
        <w:rPr>
          <w:rFonts w:ascii="宋体" w:hAnsi="宋体" w:hint="eastAsia"/>
          <w:szCs w:val="21"/>
        </w:rPr>
        <w:t>会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p w14:paraId="27C7090F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722BB8CA" wp14:editId="125D1220">
            <wp:extent cx="3178810" cy="1072515"/>
            <wp:effectExtent l="0" t="0" r="2540" b="13335"/>
            <wp:docPr id="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1929" w:tblpY="12"/>
        <w:tblOverlap w:val="never"/>
        <w:tblW w:w="77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0"/>
        <w:gridCol w:w="2040"/>
        <w:gridCol w:w="1660"/>
        <w:gridCol w:w="1910"/>
      </w:tblGrid>
      <w:tr w:rsidR="00B46EE1" w14:paraId="461843F5" w14:textId="77777777">
        <w:trPr>
          <w:tblCellSpacing w:w="15" w:type="dxa"/>
        </w:trPr>
        <w:tc>
          <w:tcPr>
            <w:tcW w:w="20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B35EAA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A．逆时针旋转</w:t>
            </w:r>
          </w:p>
        </w:tc>
        <w:tc>
          <w:tcPr>
            <w:tcW w:w="20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436DE9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B．顺时针旋转</w:t>
            </w:r>
          </w:p>
        </w:tc>
        <w:tc>
          <w:tcPr>
            <w:tcW w:w="163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DC486D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C．向上移动</w:t>
            </w:r>
          </w:p>
        </w:tc>
        <w:tc>
          <w:tcPr>
            <w:tcW w:w="18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D3740F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D．向下移动</w:t>
            </w:r>
          </w:p>
        </w:tc>
      </w:tr>
    </w:tbl>
    <w:p w14:paraId="2BF3E60C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4</w:t>
      </w:r>
      <w:r w:rsidRPr="00F203E0">
        <w:rPr>
          <w:rFonts w:ascii="宋体" w:hAnsi="宋体"/>
          <w:szCs w:val="21"/>
        </w:rPr>
        <w:t>.</w:t>
      </w:r>
      <w:r w:rsidRPr="00F203E0">
        <w:rPr>
          <w:rFonts w:ascii="宋体" w:hAnsi="宋体"/>
          <w:spacing w:val="15"/>
          <w:szCs w:val="21"/>
        </w:rPr>
        <w:t xml:space="preserve"> </w:t>
      </w:r>
      <w:r w:rsidRPr="00F203E0">
        <w:rPr>
          <w:rFonts w:ascii="宋体" w:hAnsi="宋体"/>
          <w:szCs w:val="21"/>
        </w:rPr>
        <w:t>把盛有冰块的试管插入烧杯里的碎冰块中，用酒精灯对烧杯底部慢慢加热，如图所示</w:t>
      </w:r>
      <w:r w:rsidRPr="00F203E0">
        <w:rPr>
          <w:rFonts w:ascii="宋体" w:hAnsi="宋体" w:hint="eastAsia"/>
          <w:szCs w:val="21"/>
        </w:rPr>
        <w:t>。</w:t>
      </w:r>
      <w:r w:rsidRPr="00F203E0">
        <w:rPr>
          <w:rFonts w:ascii="宋体" w:hAnsi="宋体"/>
          <w:szCs w:val="21"/>
        </w:rPr>
        <w:t>在烧杯中的冰块完全熔化前，试管中的冰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p w14:paraId="46CD1E3F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A．不能达到熔点，可能熔化    B．不能达到熔点，不能熔化</w:t>
      </w:r>
    </w:p>
    <w:p w14:paraId="460E2017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C．可以达到熔点，可以熔化    D．可以达到熔点，不能熔化</w:t>
      </w:r>
    </w:p>
    <w:p w14:paraId="26F1FDF4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noProof/>
          <w:szCs w:val="21"/>
        </w:rPr>
        <w:drawing>
          <wp:inline distT="0" distB="0" distL="114300" distR="114300" wp14:anchorId="178D091B" wp14:editId="18A2FC1F">
            <wp:extent cx="773430" cy="1379220"/>
            <wp:effectExtent l="0" t="0" r="7620" b="11430"/>
            <wp:docPr id="4" name="图片 18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" descr="菁优网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4D30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5</w:t>
      </w:r>
      <w:r w:rsidRPr="00F203E0">
        <w:rPr>
          <w:rFonts w:ascii="宋体" w:hAnsi="宋体"/>
          <w:szCs w:val="21"/>
        </w:rPr>
        <w:t>. 如图所示，A、B两同学用甲、乙两种方式推墙。甲中A向前推B、B向前推墙</w:t>
      </w:r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乙中A、B</w:t>
      </w:r>
      <w:r w:rsidRPr="00F203E0">
        <w:rPr>
          <w:rFonts w:ascii="宋体" w:hAnsi="宋体" w:hint="eastAsia"/>
          <w:szCs w:val="21"/>
        </w:rPr>
        <w:t>两人</w:t>
      </w:r>
      <w:r w:rsidRPr="00F203E0">
        <w:rPr>
          <w:rFonts w:ascii="宋体" w:hAnsi="宋体"/>
          <w:szCs w:val="21"/>
        </w:rPr>
        <w:t>同时向前推墙。每</w:t>
      </w:r>
      <w:r w:rsidRPr="00F203E0">
        <w:rPr>
          <w:rFonts w:ascii="宋体" w:hAnsi="宋体" w:hint="eastAsia"/>
          <w:szCs w:val="21"/>
        </w:rPr>
        <w:t>个</w:t>
      </w:r>
      <w:r w:rsidRPr="00F203E0">
        <w:rPr>
          <w:rFonts w:ascii="宋体" w:hAnsi="宋体"/>
          <w:szCs w:val="21"/>
        </w:rPr>
        <w:t>人</w:t>
      </w:r>
      <w:r w:rsidRPr="00F203E0">
        <w:rPr>
          <w:rFonts w:ascii="宋体" w:hAnsi="宋体" w:hint="eastAsia"/>
          <w:szCs w:val="21"/>
        </w:rPr>
        <w:t>的推力</w:t>
      </w:r>
      <w:r w:rsidRPr="00F203E0">
        <w:rPr>
          <w:rFonts w:ascii="宋体" w:hAnsi="宋体"/>
          <w:szCs w:val="21"/>
        </w:rPr>
        <w:t>大小都为F，方向</w:t>
      </w:r>
      <w:r w:rsidRPr="00F203E0">
        <w:rPr>
          <w:rFonts w:ascii="宋体" w:hAnsi="宋体" w:hint="eastAsia"/>
          <w:szCs w:val="21"/>
        </w:rPr>
        <w:t>都</w:t>
      </w:r>
      <w:r w:rsidRPr="00F203E0">
        <w:rPr>
          <w:rFonts w:ascii="宋体" w:hAnsi="宋体"/>
          <w:szCs w:val="21"/>
        </w:rPr>
        <w:t>水平向右。则以下说法中</w:t>
      </w:r>
      <w:r w:rsidRPr="00F203E0">
        <w:rPr>
          <w:rFonts w:ascii="宋体" w:hAnsi="宋体" w:hint="eastAsia"/>
          <w:szCs w:val="21"/>
          <w:em w:val="dot"/>
        </w:rPr>
        <w:t>错误</w:t>
      </w:r>
      <w:r w:rsidRPr="00F203E0">
        <w:rPr>
          <w:rFonts w:ascii="宋体" w:hAnsi="宋体"/>
          <w:szCs w:val="21"/>
        </w:rPr>
        <w:t>的是</w:t>
      </w:r>
      <w:proofErr w:type="gramStart"/>
      <w:r w:rsidRPr="00F203E0">
        <w:t xml:space="preserve">（　</w:t>
      </w:r>
      <w:proofErr w:type="gramEnd"/>
      <w:r w:rsidRPr="00F203E0">
        <w:t xml:space="preserve">　）</w:t>
      </w:r>
    </w:p>
    <w:tbl>
      <w:tblPr>
        <w:tblW w:w="86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5"/>
      </w:tblGrid>
      <w:tr w:rsidR="00B46EE1" w14:paraId="2C4A28A2" w14:textId="77777777" w:rsidTr="00E42818">
        <w:trPr>
          <w:tblCellSpacing w:w="15" w:type="dxa"/>
        </w:trPr>
        <w:tc>
          <w:tcPr>
            <w:tcW w:w="86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A5F238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A．甲方式中墙受到</w:t>
            </w:r>
            <w:r w:rsidRPr="00F203E0">
              <w:rPr>
                <w:rFonts w:ascii="宋体" w:hAnsi="宋体" w:hint="eastAsia"/>
                <w:szCs w:val="21"/>
              </w:rPr>
              <w:t>人</w:t>
            </w:r>
            <w:r w:rsidRPr="00F203E0">
              <w:rPr>
                <w:rFonts w:ascii="宋体" w:hAnsi="宋体"/>
                <w:szCs w:val="21"/>
              </w:rPr>
              <w:t>的</w:t>
            </w:r>
            <w:r w:rsidRPr="00F203E0">
              <w:rPr>
                <w:rFonts w:ascii="宋体" w:hAnsi="宋体" w:hint="eastAsia"/>
                <w:szCs w:val="21"/>
              </w:rPr>
              <w:t>推</w:t>
            </w:r>
            <w:r w:rsidRPr="00F203E0">
              <w:rPr>
                <w:rFonts w:ascii="宋体" w:hAnsi="宋体"/>
                <w:szCs w:val="21"/>
              </w:rPr>
              <w:t>力为F</w:t>
            </w:r>
          </w:p>
        </w:tc>
      </w:tr>
      <w:tr w:rsidR="00B46EE1" w14:paraId="5770481E" w14:textId="77777777" w:rsidTr="00E42818">
        <w:trPr>
          <w:trHeight w:val="458"/>
          <w:tblCellSpacing w:w="15" w:type="dxa"/>
        </w:trPr>
        <w:tc>
          <w:tcPr>
            <w:tcW w:w="86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05A3F9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B．乙方式中墙受到</w:t>
            </w:r>
            <w:r w:rsidRPr="00F203E0">
              <w:rPr>
                <w:rFonts w:ascii="宋体" w:hAnsi="宋体" w:hint="eastAsia"/>
                <w:szCs w:val="21"/>
              </w:rPr>
              <w:t>人</w:t>
            </w:r>
            <w:r w:rsidRPr="00F203E0">
              <w:rPr>
                <w:rFonts w:ascii="宋体" w:hAnsi="宋体"/>
                <w:szCs w:val="21"/>
              </w:rPr>
              <w:t>的</w:t>
            </w:r>
            <w:r w:rsidRPr="00F203E0">
              <w:rPr>
                <w:rFonts w:ascii="宋体" w:hAnsi="宋体" w:hint="eastAsia"/>
                <w:szCs w:val="21"/>
              </w:rPr>
              <w:t>推</w:t>
            </w:r>
            <w:r w:rsidRPr="00F203E0">
              <w:rPr>
                <w:rFonts w:ascii="宋体" w:hAnsi="宋体"/>
                <w:szCs w:val="21"/>
              </w:rPr>
              <w:t>力为</w:t>
            </w:r>
            <w:r w:rsidRPr="00F203E0">
              <w:rPr>
                <w:rFonts w:ascii="宋体" w:hAnsi="宋体" w:hint="eastAsia"/>
                <w:szCs w:val="21"/>
              </w:rPr>
              <w:t>2</w:t>
            </w:r>
            <w:r w:rsidRPr="00F203E0">
              <w:rPr>
                <w:rFonts w:ascii="宋体" w:hAnsi="宋体"/>
                <w:szCs w:val="21"/>
              </w:rPr>
              <w:t>F</w:t>
            </w:r>
          </w:p>
        </w:tc>
      </w:tr>
      <w:tr w:rsidR="00B46EE1" w14:paraId="4C2F1248" w14:textId="77777777" w:rsidTr="00E42818">
        <w:trPr>
          <w:tblCellSpacing w:w="15" w:type="dxa"/>
        </w:trPr>
        <w:tc>
          <w:tcPr>
            <w:tcW w:w="86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8B9DBD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C．甲方式中两位同学受到地面的摩擦力大小都为F</w:t>
            </w:r>
          </w:p>
        </w:tc>
      </w:tr>
      <w:tr w:rsidR="00B46EE1" w14:paraId="769EA5C2" w14:textId="77777777" w:rsidTr="00E42818">
        <w:trPr>
          <w:tblCellSpacing w:w="15" w:type="dxa"/>
        </w:trPr>
        <w:tc>
          <w:tcPr>
            <w:tcW w:w="86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DD3DF4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D．乙方式中两位同学受到地面的摩擦力大小都为F</w:t>
            </w:r>
          </w:p>
        </w:tc>
      </w:tr>
    </w:tbl>
    <w:p w14:paraId="3F4A07CD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3FAEE44A" wp14:editId="3378B91C">
            <wp:extent cx="1607820" cy="1178560"/>
            <wp:effectExtent l="0" t="0" r="11430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A14EC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6</w:t>
      </w:r>
      <w:r w:rsidRPr="00F203E0">
        <w:rPr>
          <w:rFonts w:ascii="宋体" w:hAnsi="宋体"/>
          <w:szCs w:val="21"/>
        </w:rPr>
        <w:t>.</w:t>
      </w:r>
      <w:r w:rsidRPr="00F203E0">
        <w:rPr>
          <w:rFonts w:ascii="宋体" w:hAnsi="宋体"/>
          <w:spacing w:val="15"/>
          <w:szCs w:val="21"/>
        </w:rPr>
        <w:t xml:space="preserve"> </w:t>
      </w:r>
      <w:r w:rsidRPr="00F203E0">
        <w:rPr>
          <w:rFonts w:ascii="宋体" w:hAnsi="宋体"/>
          <w:szCs w:val="21"/>
        </w:rPr>
        <w:t>一名军人在一次执行任务时需要从正在</w:t>
      </w:r>
      <w:r w:rsidRPr="00F203E0">
        <w:rPr>
          <w:rFonts w:ascii="宋体" w:hAnsi="宋体" w:hint="eastAsia"/>
          <w:szCs w:val="21"/>
        </w:rPr>
        <w:t>快速</w:t>
      </w:r>
      <w:r w:rsidRPr="00F203E0">
        <w:rPr>
          <w:rFonts w:ascii="宋体" w:hAnsi="宋体"/>
          <w:szCs w:val="21"/>
        </w:rPr>
        <w:t>行驶的卡车</w:t>
      </w:r>
      <w:r w:rsidRPr="00F203E0">
        <w:rPr>
          <w:rFonts w:ascii="宋体" w:hAnsi="宋体" w:hint="eastAsia"/>
          <w:szCs w:val="21"/>
        </w:rPr>
        <w:t>的侧面</w:t>
      </w:r>
      <w:r w:rsidRPr="00F203E0">
        <w:rPr>
          <w:rFonts w:ascii="宋体" w:hAnsi="宋体"/>
          <w:szCs w:val="21"/>
        </w:rPr>
        <w:t>跳下。</w:t>
      </w:r>
      <w:r w:rsidR="007A5BAE">
        <w:rPr>
          <w:rFonts w:ascii="宋体" w:hAnsi="宋体" w:hint="eastAsia"/>
          <w:szCs w:val="21"/>
        </w:rPr>
        <w:t>下面</w:t>
      </w:r>
      <w:r w:rsidR="003B722F" w:rsidRPr="00F203E0">
        <w:rPr>
          <w:rFonts w:ascii="宋体" w:hAnsi="宋体"/>
          <w:szCs w:val="21"/>
        </w:rPr>
        <w:t>的四种</w:t>
      </w:r>
      <w:r w:rsidRPr="00F203E0">
        <w:rPr>
          <w:rFonts w:ascii="宋体" w:hAnsi="宋体"/>
          <w:szCs w:val="21"/>
        </w:rPr>
        <w:t>跳车</w:t>
      </w:r>
      <w:r w:rsidRPr="00F203E0">
        <w:rPr>
          <w:rFonts w:ascii="宋体" w:hAnsi="宋体" w:hint="eastAsia"/>
          <w:szCs w:val="21"/>
        </w:rPr>
        <w:t>方法</w:t>
      </w:r>
      <w:r w:rsidRPr="00F203E0">
        <w:rPr>
          <w:rFonts w:ascii="宋体" w:hAnsi="宋体"/>
          <w:szCs w:val="21"/>
        </w:rPr>
        <w:t>中</w:t>
      </w:r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最安全的是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p w14:paraId="01A16639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 xml:space="preserve">A．面向前跳离车落地后站立不动     B．面向前跳离车落地后尽力奔跑 </w:t>
      </w:r>
    </w:p>
    <w:p w14:paraId="27DB4CEF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lastRenderedPageBreak/>
        <w:t>C．面向后跳离车落地后站立不动     D．面向后跳离车落地后尽力奔跑</w:t>
      </w:r>
      <w:r w:rsidRPr="00F203E0">
        <w:rPr>
          <w:rFonts w:ascii="宋体" w:hAnsi="宋体"/>
          <w:szCs w:val="21"/>
        </w:rPr>
        <w:t xml:space="preserve"> </w:t>
      </w:r>
    </w:p>
    <w:p w14:paraId="23233775" w14:textId="77777777" w:rsidR="00C82D2F" w:rsidRPr="00F203E0" w:rsidRDefault="00000000" w:rsidP="002700C1">
      <w:pPr>
        <w:snapToGrid w:val="0"/>
        <w:spacing w:line="360" w:lineRule="auto"/>
        <w:ind w:firstLineChars="133" w:firstLine="280"/>
        <w:jc w:val="both"/>
        <w:rPr>
          <w:rFonts w:ascii="宋体" w:hAnsi="宋体" w:hint="eastAsia"/>
          <w:b/>
          <w:szCs w:val="21"/>
        </w:rPr>
      </w:pPr>
      <w:r w:rsidRPr="00F203E0">
        <w:rPr>
          <w:rFonts w:ascii="宋体" w:hAnsi="宋体" w:hint="eastAsia"/>
          <w:b/>
          <w:szCs w:val="21"/>
        </w:rPr>
        <w:t>（）</w:t>
      </w:r>
    </w:p>
    <w:p w14:paraId="19133F30" w14:textId="77777777" w:rsidR="00AC1BEF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7</w:t>
      </w:r>
      <w:r w:rsidRPr="00F203E0">
        <w:rPr>
          <w:rFonts w:ascii="宋体" w:hAnsi="宋体"/>
          <w:szCs w:val="21"/>
        </w:rPr>
        <w:t>.</w:t>
      </w:r>
      <w:r w:rsidRPr="00F203E0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  <w:r w:rsidRPr="00F203E0">
        <w:rPr>
          <w:rFonts w:ascii="宋体" w:hAnsi="宋体"/>
          <w:szCs w:val="21"/>
        </w:rPr>
        <w:t>爱阅读的乐乐同学了解到茶圣陆羽在《茶经》中形容沸腾的水“势如奔涛”</w:t>
      </w:r>
      <w:r w:rsidR="00753E23">
        <w:rPr>
          <w:rFonts w:ascii="宋体" w:hAnsi="宋体" w:hint="eastAsia"/>
          <w:szCs w:val="21"/>
        </w:rPr>
        <w:t>。</w:t>
      </w:r>
    </w:p>
    <w:p w14:paraId="126BCEB3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他利用图示装置对水沸腾前后的实验现象进行了观察</w:t>
      </w:r>
      <w:r w:rsidR="005A70C1" w:rsidRPr="00F203E0">
        <w:rPr>
          <w:rFonts w:ascii="宋体" w:hAnsi="宋体" w:hint="eastAsia"/>
          <w:szCs w:val="21"/>
        </w:rPr>
        <w:t>和</w:t>
      </w:r>
      <w:r w:rsidRPr="00F203E0">
        <w:rPr>
          <w:rFonts w:ascii="宋体" w:hAnsi="宋体"/>
          <w:szCs w:val="21"/>
        </w:rPr>
        <w:t>记录。以下正确的是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p w14:paraId="4CE551FA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cs="宋体" w:hint="eastAsia"/>
          <w:szCs w:val="21"/>
        </w:rPr>
        <w:t>A.</w:t>
      </w:r>
      <w:r w:rsidRPr="00F203E0">
        <w:rPr>
          <w:rFonts w:ascii="宋体" w:hAnsi="宋体"/>
          <w:szCs w:val="21"/>
        </w:rPr>
        <w:t>沸腾前，水持续吸热，</w:t>
      </w:r>
      <w:r w:rsidRPr="00F203E0">
        <w:rPr>
          <w:rFonts w:ascii="宋体" w:hAnsi="宋体" w:hint="eastAsia"/>
          <w:szCs w:val="21"/>
        </w:rPr>
        <w:t>但</w:t>
      </w:r>
      <w:r w:rsidRPr="00F203E0">
        <w:rPr>
          <w:rFonts w:ascii="宋体" w:hAnsi="宋体"/>
          <w:szCs w:val="21"/>
        </w:rPr>
        <w:t>温度</w:t>
      </w:r>
      <w:r w:rsidRPr="00F203E0">
        <w:rPr>
          <w:rFonts w:ascii="宋体" w:hAnsi="宋体" w:hint="eastAsia"/>
          <w:szCs w:val="21"/>
        </w:rPr>
        <w:t>不变</w:t>
      </w:r>
    </w:p>
    <w:p w14:paraId="1486B4B5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cs="宋体" w:hint="eastAsia"/>
          <w:szCs w:val="21"/>
        </w:rPr>
        <w:t>B.</w:t>
      </w:r>
      <w:r w:rsidRPr="00F203E0">
        <w:rPr>
          <w:rFonts w:ascii="宋体" w:hAnsi="宋体"/>
          <w:szCs w:val="21"/>
        </w:rPr>
        <w:t>沸腾时，有大量“白气”</w:t>
      </w:r>
      <w:r w:rsidRPr="00F203E0">
        <w:rPr>
          <w:rFonts w:ascii="宋体" w:hAnsi="宋体" w:hint="eastAsia"/>
          <w:szCs w:val="21"/>
        </w:rPr>
        <w:t>产生</w:t>
      </w:r>
      <w:r w:rsidRPr="00F203E0">
        <w:rPr>
          <w:rFonts w:ascii="宋体" w:hAnsi="宋体"/>
          <w:szCs w:val="21"/>
        </w:rPr>
        <w:t>，这些“白气”</w:t>
      </w:r>
      <w:r w:rsidRPr="00F203E0">
        <w:rPr>
          <w:rFonts w:ascii="宋体" w:hAnsi="宋体" w:hint="eastAsia"/>
          <w:szCs w:val="21"/>
        </w:rPr>
        <w:t>不</w:t>
      </w:r>
      <w:r w:rsidRPr="00F203E0">
        <w:rPr>
          <w:rFonts w:ascii="宋体" w:hAnsi="宋体"/>
          <w:szCs w:val="21"/>
        </w:rPr>
        <w:t>是水蒸</w:t>
      </w:r>
      <w:r w:rsidRPr="00F203E0">
        <w:rPr>
          <w:rFonts w:ascii="宋体" w:hAnsi="宋体" w:hint="eastAsia"/>
          <w:szCs w:val="21"/>
        </w:rPr>
        <w:t>气</w:t>
      </w:r>
    </w:p>
    <w:p w14:paraId="0ECF4D7D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cs="宋体" w:hint="eastAsia"/>
          <w:szCs w:val="21"/>
        </w:rPr>
        <w:t>C.</w:t>
      </w:r>
      <w:r w:rsidRPr="00F203E0">
        <w:rPr>
          <w:rFonts w:ascii="宋体" w:hAnsi="宋体"/>
          <w:szCs w:val="21"/>
        </w:rPr>
        <w:t>沸腾时，水中不断有大量气泡上升、变大，到水面破裂</w:t>
      </w:r>
    </w:p>
    <w:p w14:paraId="41DC5DB2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cs="宋体" w:hint="eastAsia"/>
          <w:szCs w:val="21"/>
        </w:rPr>
        <w:t>D.</w:t>
      </w:r>
      <w:r w:rsidRPr="00F203E0">
        <w:rPr>
          <w:rFonts w:ascii="宋体" w:hAnsi="宋体"/>
          <w:szCs w:val="21"/>
        </w:rPr>
        <w:t>沸腾后，</w:t>
      </w:r>
      <w:r w:rsidRPr="00F203E0">
        <w:rPr>
          <w:rFonts w:ascii="宋体" w:hAnsi="宋体" w:hint="eastAsia"/>
          <w:szCs w:val="21"/>
        </w:rPr>
        <w:t>拿</w:t>
      </w:r>
      <w:r w:rsidRPr="00F203E0">
        <w:rPr>
          <w:rFonts w:ascii="宋体" w:hAnsi="宋体"/>
          <w:szCs w:val="21"/>
        </w:rPr>
        <w:t>走酒精灯，水的温度</w:t>
      </w:r>
      <w:r w:rsidRPr="00F203E0">
        <w:rPr>
          <w:rFonts w:ascii="宋体" w:hAnsi="宋体" w:hint="eastAsia"/>
          <w:szCs w:val="21"/>
        </w:rPr>
        <w:t>会</w:t>
      </w:r>
      <w:r w:rsidRPr="00F203E0">
        <w:rPr>
          <w:rFonts w:ascii="宋体" w:hAnsi="宋体"/>
          <w:szCs w:val="21"/>
        </w:rPr>
        <w:t>保持不变</w:t>
      </w:r>
    </w:p>
    <w:p w14:paraId="3E0352BA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noProof/>
          <w:szCs w:val="21"/>
        </w:rPr>
        <w:drawing>
          <wp:inline distT="0" distB="0" distL="114300" distR="114300" wp14:anchorId="396232ED" wp14:editId="07487A14">
            <wp:extent cx="734695" cy="1532890"/>
            <wp:effectExtent l="0" t="0" r="8255" b="10160"/>
            <wp:docPr id="6" name="图片 17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 descr="菁优网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73FA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8</w:t>
      </w:r>
      <w:r w:rsidR="00E3562C" w:rsidRPr="00F203E0">
        <w:rPr>
          <w:rFonts w:ascii="宋体" w:hAnsi="宋体"/>
          <w:szCs w:val="21"/>
        </w:rPr>
        <w:t>.将橡胶</w:t>
      </w:r>
      <w:r w:rsidR="00E3562C" w:rsidRPr="00F203E0">
        <w:rPr>
          <w:rFonts w:ascii="宋体" w:hAnsi="宋体" w:hint="eastAsia"/>
          <w:szCs w:val="21"/>
        </w:rPr>
        <w:t>软</w:t>
      </w:r>
      <w:r w:rsidR="00E3562C" w:rsidRPr="00F203E0">
        <w:rPr>
          <w:rFonts w:ascii="宋体" w:hAnsi="宋体"/>
          <w:szCs w:val="21"/>
        </w:rPr>
        <w:t>管一端放入位置较低盛有水的烧杯中，另一端与塑料瓶盖相连并密封</w:t>
      </w:r>
      <w:r w:rsidR="00E3562C" w:rsidRPr="00F203E0">
        <w:rPr>
          <w:rFonts w:ascii="宋体" w:hAnsi="宋体" w:hint="eastAsia"/>
          <w:szCs w:val="21"/>
        </w:rPr>
        <w:t>。</w:t>
      </w:r>
      <w:r w:rsidR="00E3562C" w:rsidRPr="00F203E0">
        <w:rPr>
          <w:rFonts w:ascii="宋体" w:hAnsi="宋体"/>
          <w:szCs w:val="21"/>
        </w:rPr>
        <w:t>在空塑料瓶中倒入少许热水摇晃后倒掉</w:t>
      </w:r>
      <w:r w:rsidR="00E3562C" w:rsidRPr="00F203E0">
        <w:rPr>
          <w:rFonts w:ascii="宋体" w:hAnsi="宋体" w:hint="eastAsia"/>
          <w:szCs w:val="21"/>
        </w:rPr>
        <w:t>并</w:t>
      </w:r>
      <w:r w:rsidR="00E3562C" w:rsidRPr="00F203E0">
        <w:rPr>
          <w:rFonts w:ascii="宋体" w:hAnsi="宋体"/>
          <w:szCs w:val="21"/>
        </w:rPr>
        <w:t>迅速盖上瓶盖拧紧，</w:t>
      </w:r>
      <w:r w:rsidR="00375C7B">
        <w:rPr>
          <w:rFonts w:ascii="宋体" w:hAnsi="宋体" w:hint="eastAsia"/>
          <w:szCs w:val="21"/>
        </w:rPr>
        <w:t>这时</w:t>
      </w:r>
      <w:r w:rsidR="00E3562C" w:rsidRPr="00F203E0">
        <w:rPr>
          <w:rFonts w:ascii="宋体" w:hAnsi="宋体"/>
          <w:szCs w:val="21"/>
        </w:rPr>
        <w:t>烧杯中的</w:t>
      </w:r>
      <w:r w:rsidR="00E3562C" w:rsidRPr="00F203E0">
        <w:rPr>
          <w:rFonts w:ascii="宋体" w:hAnsi="宋体" w:hint="eastAsia"/>
          <w:szCs w:val="21"/>
        </w:rPr>
        <w:t>一小部分</w:t>
      </w:r>
      <w:r w:rsidR="00E3562C" w:rsidRPr="00F203E0">
        <w:rPr>
          <w:rFonts w:ascii="宋体" w:hAnsi="宋体"/>
          <w:szCs w:val="21"/>
        </w:rPr>
        <w:t>水</w:t>
      </w:r>
      <w:r w:rsidR="00E3562C" w:rsidRPr="00F203E0">
        <w:rPr>
          <w:rFonts w:ascii="宋体" w:hAnsi="宋体" w:hint="eastAsia"/>
          <w:szCs w:val="21"/>
        </w:rPr>
        <w:t>会</w:t>
      </w:r>
      <w:r w:rsidR="00E3562C" w:rsidRPr="00F203E0">
        <w:rPr>
          <w:rFonts w:ascii="宋体" w:hAnsi="宋体"/>
          <w:szCs w:val="21"/>
        </w:rPr>
        <w:t>通过橡胶</w:t>
      </w:r>
      <w:r w:rsidR="00E3562C" w:rsidRPr="00F203E0">
        <w:rPr>
          <w:rFonts w:ascii="宋体" w:hAnsi="宋体" w:hint="eastAsia"/>
          <w:szCs w:val="21"/>
        </w:rPr>
        <w:t>软</w:t>
      </w:r>
      <w:r w:rsidR="00E3562C" w:rsidRPr="00F203E0">
        <w:rPr>
          <w:rFonts w:ascii="宋体" w:hAnsi="宋体"/>
          <w:szCs w:val="21"/>
        </w:rPr>
        <w:t>管流入位置较高的塑料瓶内，如图所示。则下列说法正确的是</w:t>
      </w:r>
      <w:proofErr w:type="gramStart"/>
      <w:r w:rsidR="00E3562C" w:rsidRPr="00F203E0">
        <w:rPr>
          <w:rFonts w:ascii="宋体" w:hAnsi="宋体"/>
          <w:szCs w:val="21"/>
        </w:rPr>
        <w:t xml:space="preserve">（　</w:t>
      </w:r>
      <w:proofErr w:type="gramEnd"/>
      <w:r w:rsidR="00E3562C" w:rsidRPr="00F203E0">
        <w:rPr>
          <w:rFonts w:ascii="宋体" w:hAnsi="宋体"/>
          <w:szCs w:val="21"/>
        </w:rPr>
        <w:t xml:space="preserve">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B46EE1" w14:paraId="437F09D7" w14:textId="77777777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32FF75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A．塑料瓶中倒入热水摇晃后倒掉，目的是让塑料瓶内空气</w:t>
            </w:r>
            <w:r w:rsidRPr="00F203E0">
              <w:rPr>
                <w:rFonts w:ascii="宋体" w:hAnsi="宋体" w:hint="eastAsia"/>
                <w:szCs w:val="21"/>
              </w:rPr>
              <w:t>密度减小</w:t>
            </w:r>
          </w:p>
        </w:tc>
      </w:tr>
      <w:tr w:rsidR="00B46EE1" w14:paraId="28AA8869" w14:textId="77777777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A94AE1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B．迅速盖上瓶盖并拧紧，目的是让塑料瓶内</w:t>
            </w:r>
            <w:r w:rsidRPr="00F203E0">
              <w:rPr>
                <w:rFonts w:ascii="宋体" w:hAnsi="宋体" w:hint="eastAsia"/>
                <w:szCs w:val="21"/>
              </w:rPr>
              <w:t>空气的温度保持不变</w:t>
            </w:r>
          </w:p>
        </w:tc>
      </w:tr>
      <w:tr w:rsidR="00B46EE1" w14:paraId="7AE36D8C" w14:textId="77777777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3FE290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C．烧杯中的水流入到位置较高的塑料瓶中，是利用了连通器原理</w:t>
            </w:r>
          </w:p>
        </w:tc>
      </w:tr>
      <w:tr w:rsidR="00B46EE1" w14:paraId="3A736763" w14:textId="77777777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EE9FC1" w14:textId="77777777" w:rsidR="00C82D2F" w:rsidRPr="00F203E0" w:rsidRDefault="00000000" w:rsidP="002700C1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D．烧杯中的水流入到位置较高的塑料瓶中，是因为瓶内气压小于大气压</w:t>
            </w:r>
          </w:p>
        </w:tc>
      </w:tr>
    </w:tbl>
    <w:p w14:paraId="78520440" w14:textId="77777777" w:rsidR="00C82D2F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noProof/>
          <w:szCs w:val="21"/>
        </w:rPr>
        <w:drawing>
          <wp:inline distT="0" distB="0" distL="114300" distR="114300" wp14:anchorId="02800BCA" wp14:editId="0550F28B">
            <wp:extent cx="953135" cy="1405890"/>
            <wp:effectExtent l="0" t="0" r="18415" b="3810"/>
            <wp:docPr id="8" name="图片 3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菁优网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006F" w14:textId="77777777" w:rsidR="00BE4779" w:rsidRPr="00F203E0" w:rsidRDefault="00000000" w:rsidP="00BE4779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szCs w:val="21"/>
        </w:rPr>
        <w:t>9</w:t>
      </w:r>
      <w:r w:rsidRPr="00F203E0">
        <w:rPr>
          <w:rFonts w:ascii="宋体" w:hAnsi="宋体"/>
          <w:szCs w:val="21"/>
        </w:rPr>
        <w:t>. 将烧杯中的待测液体</w:t>
      </w:r>
      <w:r w:rsidRPr="00F203E0">
        <w:rPr>
          <w:rFonts w:ascii="宋体" w:hAnsi="宋体" w:hint="eastAsia"/>
          <w:szCs w:val="21"/>
        </w:rPr>
        <w:t>倒入</w:t>
      </w:r>
      <w:r w:rsidRPr="00F203E0">
        <w:rPr>
          <w:rFonts w:ascii="宋体" w:hAnsi="宋体"/>
          <w:szCs w:val="21"/>
        </w:rPr>
        <w:t>量筒中</w:t>
      </w:r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每次倒入10cm</w:t>
      </w:r>
      <w:r w:rsidRPr="00F203E0">
        <w:rPr>
          <w:rFonts w:ascii="宋体" w:hAnsi="宋体"/>
          <w:szCs w:val="21"/>
          <w:vertAlign w:val="superscript"/>
        </w:rPr>
        <w:t>3</w:t>
      </w:r>
      <w:r w:rsidRPr="00F203E0">
        <w:rPr>
          <w:rFonts w:ascii="宋体" w:hAnsi="宋体"/>
          <w:szCs w:val="21"/>
        </w:rPr>
        <w:t>，然后称量出烧杯和剩余液体的总质量m</w:t>
      </w:r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多次重复该操作后，绘制出烧杯和剩余液体的总质量m与量筒内待测液体体积V的关系</w:t>
      </w:r>
      <w:r w:rsidRPr="00F203E0">
        <w:rPr>
          <w:rFonts w:ascii="宋体" w:hAnsi="宋体" w:hint="eastAsia"/>
          <w:szCs w:val="21"/>
        </w:rPr>
        <w:t>图像</w:t>
      </w:r>
      <w:r w:rsidRPr="00F203E0">
        <w:rPr>
          <w:rFonts w:ascii="宋体" w:hAnsi="宋体"/>
          <w:szCs w:val="21"/>
        </w:rPr>
        <w:t>如图所示。下列说法正确的是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B46EE1" w14:paraId="72396119" w14:textId="77777777" w:rsidTr="00834646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6FA5D3" w14:textId="77777777" w:rsidR="00BE4779" w:rsidRPr="00F203E0" w:rsidRDefault="00000000" w:rsidP="00834646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 xml:space="preserve">A．烧杯的质量为80g </w:t>
            </w:r>
          </w:p>
        </w:tc>
      </w:tr>
      <w:tr w:rsidR="00B46EE1" w14:paraId="53FE1333" w14:textId="77777777" w:rsidTr="00834646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EE6EF" w14:textId="77777777" w:rsidR="00BE4779" w:rsidRPr="00F203E0" w:rsidRDefault="00000000" w:rsidP="00834646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B．待测液体的密度为1.5×10</w:t>
            </w:r>
            <w:r w:rsidRPr="00F203E0">
              <w:rPr>
                <w:rFonts w:ascii="宋体" w:hAnsi="宋体"/>
                <w:szCs w:val="21"/>
                <w:vertAlign w:val="superscript"/>
              </w:rPr>
              <w:t>3</w:t>
            </w:r>
            <w:r w:rsidRPr="00F203E0">
              <w:rPr>
                <w:rFonts w:ascii="宋体" w:hAnsi="宋体"/>
                <w:szCs w:val="21"/>
              </w:rPr>
              <w:t>kg/m</w:t>
            </w:r>
            <w:r w:rsidRPr="00F203E0">
              <w:rPr>
                <w:rFonts w:ascii="宋体" w:hAnsi="宋体"/>
                <w:szCs w:val="21"/>
                <w:vertAlign w:val="superscript"/>
              </w:rPr>
              <w:t>3</w:t>
            </w:r>
            <w:r w:rsidRPr="00F203E0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B46EE1" w14:paraId="2F93BB05" w14:textId="77777777" w:rsidTr="00834646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36417" w14:textId="77777777" w:rsidR="00BE4779" w:rsidRPr="00F203E0" w:rsidRDefault="00000000" w:rsidP="00834646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lastRenderedPageBreak/>
              <w:t>C．液体倒入</w:t>
            </w:r>
            <w:r w:rsidRPr="00F203E0">
              <w:rPr>
                <w:rFonts w:ascii="宋体" w:hAnsi="宋体" w:hint="eastAsia"/>
                <w:szCs w:val="21"/>
              </w:rPr>
              <w:t>量筒时有</w:t>
            </w:r>
            <w:r w:rsidRPr="00F203E0">
              <w:rPr>
                <w:rFonts w:ascii="宋体" w:hAnsi="宋体"/>
                <w:szCs w:val="21"/>
              </w:rPr>
              <w:t>溅出，</w:t>
            </w:r>
            <w:r>
              <w:rPr>
                <w:rFonts w:ascii="宋体" w:hAnsi="宋体" w:hint="eastAsia"/>
                <w:szCs w:val="21"/>
              </w:rPr>
              <w:t>则</w:t>
            </w:r>
            <w:r w:rsidRPr="00F203E0">
              <w:rPr>
                <w:rFonts w:ascii="宋体" w:hAnsi="宋体"/>
                <w:szCs w:val="21"/>
              </w:rPr>
              <w:t>测量密度</w:t>
            </w:r>
            <w:r>
              <w:rPr>
                <w:rFonts w:ascii="宋体" w:hAnsi="宋体" w:hint="eastAsia"/>
                <w:szCs w:val="21"/>
              </w:rPr>
              <w:t>会</w:t>
            </w:r>
            <w:r w:rsidRPr="00F203E0">
              <w:rPr>
                <w:rFonts w:ascii="宋体" w:hAnsi="宋体"/>
                <w:szCs w:val="21"/>
              </w:rPr>
              <w:t>偏</w:t>
            </w:r>
            <w:r w:rsidRPr="00F203E0">
              <w:rPr>
                <w:rFonts w:ascii="宋体" w:hAnsi="宋体" w:hint="eastAsia"/>
                <w:szCs w:val="21"/>
              </w:rPr>
              <w:t>大</w:t>
            </w:r>
          </w:p>
        </w:tc>
      </w:tr>
      <w:tr w:rsidR="00B46EE1" w14:paraId="63C852FD" w14:textId="77777777" w:rsidTr="00834646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7A8189" w14:textId="77777777" w:rsidR="00BE4779" w:rsidRPr="00F203E0" w:rsidRDefault="00000000" w:rsidP="00834646">
            <w:pPr>
              <w:snapToGrid w:val="0"/>
              <w:spacing w:line="360" w:lineRule="auto"/>
              <w:ind w:firstLineChars="133" w:firstLine="279"/>
              <w:jc w:val="both"/>
              <w:rPr>
                <w:rFonts w:ascii="宋体" w:hAnsi="宋体" w:hint="eastAsia"/>
                <w:szCs w:val="21"/>
              </w:rPr>
            </w:pPr>
            <w:r w:rsidRPr="00F203E0">
              <w:rPr>
                <w:rFonts w:ascii="宋体" w:hAnsi="宋体"/>
                <w:szCs w:val="21"/>
              </w:rPr>
              <w:t>D．</w:t>
            </w:r>
            <w:r w:rsidRPr="00F203E0">
              <w:rPr>
                <w:rFonts w:ascii="宋体" w:hAnsi="宋体" w:hint="eastAsia"/>
                <w:szCs w:val="21"/>
              </w:rPr>
              <w:t>由图可知，m小于50g后实验就无法进行了</w:t>
            </w:r>
          </w:p>
        </w:tc>
      </w:tr>
    </w:tbl>
    <w:p w14:paraId="1724952B" w14:textId="77777777" w:rsidR="00BE4779" w:rsidRPr="00F203E0" w:rsidRDefault="00000000" w:rsidP="00BE4779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pacing w:val="15"/>
          <w:szCs w:val="21"/>
        </w:rPr>
        <w:drawing>
          <wp:inline distT="0" distB="0" distL="114300" distR="114300" wp14:anchorId="0D756DC8" wp14:editId="6D014D5D">
            <wp:extent cx="1776730" cy="1210310"/>
            <wp:effectExtent l="0" t="0" r="13970" b="8890"/>
            <wp:docPr id="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B639E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1</w:t>
      </w:r>
      <w:r w:rsidRPr="00F203E0">
        <w:rPr>
          <w:rFonts w:ascii="宋体" w:hAnsi="宋体"/>
          <w:szCs w:val="21"/>
        </w:rPr>
        <w:t xml:space="preserve">0. </w:t>
      </w:r>
      <w:r w:rsidRPr="00F203E0">
        <w:rPr>
          <w:rFonts w:ascii="宋体" w:hAnsi="宋体" w:hint="eastAsia"/>
          <w:szCs w:val="21"/>
        </w:rPr>
        <w:t>一根</w:t>
      </w:r>
      <w:r w:rsidR="00C3790C" w:rsidRPr="00F203E0">
        <w:rPr>
          <w:rFonts w:ascii="宋体" w:hAnsi="宋体" w:hint="eastAsia"/>
          <w:szCs w:val="21"/>
        </w:rPr>
        <w:t>原长为</w:t>
      </w:r>
      <w:r w:rsidR="00C3790C" w:rsidRPr="00F203E0">
        <w:rPr>
          <w:rFonts w:ascii="宋体" w:hAnsi="宋体"/>
          <w:szCs w:val="21"/>
        </w:rPr>
        <w:t xml:space="preserve"> </w:t>
      </w:r>
      <w:r w:rsidRPr="00F203E0">
        <w:rPr>
          <w:rFonts w:ascii="宋体" w:hAnsi="宋体"/>
          <w:szCs w:val="21"/>
        </w:rPr>
        <w:t>L</w:t>
      </w:r>
      <w:r w:rsidRPr="00F203E0">
        <w:rPr>
          <w:rFonts w:ascii="宋体" w:hAnsi="宋体"/>
          <w:szCs w:val="21"/>
          <w:vertAlign w:val="subscript"/>
        </w:rPr>
        <w:t>0</w:t>
      </w:r>
      <w:r w:rsidR="00C3790C">
        <w:rPr>
          <w:rFonts w:ascii="宋体" w:hAnsi="宋体" w:hint="eastAsia"/>
          <w:szCs w:val="21"/>
        </w:rPr>
        <w:t>的</w:t>
      </w:r>
      <w:r w:rsidR="00C3790C" w:rsidRPr="00F203E0">
        <w:rPr>
          <w:rFonts w:ascii="宋体" w:hAnsi="宋体" w:hint="eastAsia"/>
          <w:szCs w:val="21"/>
        </w:rPr>
        <w:t>弹簧</w:t>
      </w:r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在弹性限度内弹簧</w:t>
      </w:r>
      <w:r w:rsidRPr="00F203E0">
        <w:rPr>
          <w:rFonts w:ascii="宋体" w:hAnsi="宋体" w:hint="eastAsia"/>
          <w:szCs w:val="21"/>
        </w:rPr>
        <w:t>的弹力</w:t>
      </w:r>
      <w:r w:rsidRPr="00F203E0">
        <w:rPr>
          <w:rFonts w:ascii="宋体" w:hAnsi="宋体"/>
          <w:szCs w:val="21"/>
        </w:rPr>
        <w:t>F和弹簧的</w:t>
      </w:r>
      <w:r w:rsidRPr="00F203E0">
        <w:rPr>
          <w:rFonts w:ascii="宋体" w:hAnsi="宋体" w:hint="eastAsia"/>
          <w:szCs w:val="21"/>
        </w:rPr>
        <w:t>伸长</w:t>
      </w:r>
      <w:r w:rsidRPr="00F203E0">
        <w:rPr>
          <w:rFonts w:ascii="宋体" w:hAnsi="宋体"/>
          <w:szCs w:val="21"/>
        </w:rPr>
        <w:t>量</w:t>
      </w:r>
      <w:proofErr w:type="spellStart"/>
      <w:r w:rsidRPr="00F203E0">
        <w:rPr>
          <w:rFonts w:ascii="宋体" w:hAnsi="宋体"/>
          <w:szCs w:val="21"/>
        </w:rPr>
        <w:t>Δx</w:t>
      </w:r>
      <w:proofErr w:type="spellEnd"/>
      <w:r w:rsidRPr="00F203E0">
        <w:rPr>
          <w:rFonts w:ascii="宋体" w:hAnsi="宋体"/>
          <w:szCs w:val="21"/>
        </w:rPr>
        <w:t>成正比，即F=</w:t>
      </w:r>
      <w:proofErr w:type="spellStart"/>
      <w:r w:rsidRPr="00F203E0">
        <w:rPr>
          <w:rFonts w:ascii="宋体" w:hAnsi="宋体"/>
          <w:szCs w:val="21"/>
        </w:rPr>
        <w:t>kΔx</w:t>
      </w:r>
      <w:proofErr w:type="spellEnd"/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k</w:t>
      </w:r>
      <w:r w:rsidRPr="00F203E0">
        <w:rPr>
          <w:rFonts w:ascii="宋体" w:hAnsi="宋体" w:hint="eastAsia"/>
          <w:szCs w:val="21"/>
        </w:rPr>
        <w:t>是</w:t>
      </w:r>
      <w:r w:rsidRPr="00F203E0">
        <w:rPr>
          <w:rFonts w:ascii="宋体" w:hAnsi="宋体"/>
          <w:szCs w:val="21"/>
        </w:rPr>
        <w:t>弹簧的劲度系数</w:t>
      </w:r>
      <w:r w:rsidRPr="00F203E0">
        <w:rPr>
          <w:rFonts w:ascii="宋体" w:hAnsi="宋体" w:hint="eastAsia"/>
          <w:szCs w:val="21"/>
        </w:rPr>
        <w:t>（同一个弹簧，</w:t>
      </w:r>
      <w:r w:rsidRPr="00F203E0">
        <w:rPr>
          <w:rFonts w:ascii="宋体" w:hAnsi="宋体"/>
          <w:szCs w:val="21"/>
        </w:rPr>
        <w:t>在弹性限度内</w:t>
      </w:r>
      <w:r w:rsidRPr="00F203E0">
        <w:rPr>
          <w:rFonts w:ascii="宋体" w:hAnsi="宋体" w:hint="eastAsia"/>
          <w:szCs w:val="21"/>
        </w:rPr>
        <w:t>k值不变）。</w:t>
      </w:r>
      <w:r w:rsidRPr="00F203E0">
        <w:rPr>
          <w:rFonts w:ascii="宋体" w:hAnsi="宋体"/>
          <w:szCs w:val="21"/>
        </w:rPr>
        <w:t>如图所示是某次实验测得</w:t>
      </w:r>
      <w:r w:rsidRPr="00F203E0">
        <w:rPr>
          <w:rFonts w:ascii="宋体" w:hAnsi="宋体" w:hint="eastAsia"/>
          <w:szCs w:val="21"/>
        </w:rPr>
        <w:t>的</w:t>
      </w:r>
      <w:r w:rsidRPr="00F203E0">
        <w:rPr>
          <w:rFonts w:ascii="宋体" w:hAnsi="宋体"/>
          <w:szCs w:val="21"/>
        </w:rPr>
        <w:t>弹簧</w:t>
      </w:r>
      <w:r w:rsidRPr="00F203E0">
        <w:rPr>
          <w:rFonts w:ascii="宋体" w:hAnsi="宋体" w:hint="eastAsia"/>
          <w:szCs w:val="21"/>
        </w:rPr>
        <w:t>弹力</w:t>
      </w:r>
      <w:r w:rsidRPr="00F203E0">
        <w:rPr>
          <w:rFonts w:ascii="宋体" w:hAnsi="宋体"/>
          <w:szCs w:val="21"/>
        </w:rPr>
        <w:t>F与弹簧长度L的关系</w:t>
      </w:r>
      <w:r w:rsidRPr="00F203E0">
        <w:rPr>
          <w:rFonts w:ascii="宋体" w:hAnsi="宋体" w:hint="eastAsia"/>
          <w:szCs w:val="21"/>
        </w:rPr>
        <w:t>图像。</w:t>
      </w:r>
      <w:r w:rsidRPr="00F203E0">
        <w:rPr>
          <w:rFonts w:ascii="宋体" w:hAnsi="宋体"/>
          <w:szCs w:val="21"/>
        </w:rPr>
        <w:t>下列说法中正确的是</w:t>
      </w:r>
      <w:proofErr w:type="gramStart"/>
      <w:r w:rsidRPr="00F203E0">
        <w:rPr>
          <w:rFonts w:ascii="宋体" w:hAnsi="宋体"/>
          <w:szCs w:val="21"/>
        </w:rPr>
        <w:t xml:space="preserve">（　</w:t>
      </w:r>
      <w:proofErr w:type="gramEnd"/>
      <w:r w:rsidRPr="00F203E0">
        <w:rPr>
          <w:rFonts w:ascii="宋体" w:hAnsi="宋体"/>
          <w:szCs w:val="21"/>
        </w:rPr>
        <w:t xml:space="preserve">　）</w:t>
      </w:r>
    </w:p>
    <w:p w14:paraId="25A98BCD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A．</w:t>
      </w:r>
      <w:r w:rsidRPr="00F203E0">
        <w:rPr>
          <w:rFonts w:ascii="宋体" w:hAnsi="宋体"/>
          <w:szCs w:val="21"/>
        </w:rPr>
        <w:t>弹簧的原长L</w:t>
      </w:r>
      <w:r w:rsidRPr="00F203E0">
        <w:rPr>
          <w:rFonts w:ascii="宋体" w:hAnsi="宋体"/>
          <w:szCs w:val="21"/>
          <w:vertAlign w:val="subscript"/>
        </w:rPr>
        <w:t>0</w:t>
      </w:r>
      <w:r w:rsidRPr="00F203E0">
        <w:rPr>
          <w:rFonts w:ascii="宋体" w:hAnsi="宋体"/>
          <w:szCs w:val="21"/>
        </w:rPr>
        <w:t>是10cm</w:t>
      </w:r>
      <w:r w:rsidRPr="00F203E0">
        <w:rPr>
          <w:rFonts w:ascii="宋体" w:hAnsi="宋体" w:hint="eastAsia"/>
          <w:szCs w:val="21"/>
        </w:rPr>
        <w:tab/>
        <w:t xml:space="preserve">   </w:t>
      </w:r>
    </w:p>
    <w:p w14:paraId="7465046C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B．</w:t>
      </w:r>
      <w:r w:rsidRPr="00F203E0">
        <w:rPr>
          <w:rFonts w:ascii="宋体" w:hAnsi="宋体"/>
          <w:szCs w:val="21"/>
        </w:rPr>
        <w:t>弹簧的劲度系数</w:t>
      </w:r>
      <w:r w:rsidRPr="00F203E0">
        <w:rPr>
          <w:rFonts w:ascii="宋体" w:hAnsi="宋体" w:hint="eastAsia"/>
          <w:szCs w:val="21"/>
        </w:rPr>
        <w:t>k</w:t>
      </w:r>
      <w:r w:rsidRPr="00F203E0">
        <w:rPr>
          <w:rFonts w:ascii="宋体" w:hAnsi="宋体"/>
          <w:szCs w:val="21"/>
        </w:rPr>
        <w:t>是40</w:t>
      </w:r>
      <w:r w:rsidRPr="00F203E0">
        <w:rPr>
          <w:rFonts w:ascii="宋体" w:hAnsi="宋体" w:hint="eastAsia"/>
          <w:szCs w:val="21"/>
        </w:rPr>
        <w:t>0</w:t>
      </w:r>
      <w:r w:rsidRPr="00F203E0">
        <w:rPr>
          <w:rFonts w:ascii="宋体" w:hAnsi="宋体"/>
          <w:szCs w:val="21"/>
        </w:rPr>
        <w:t>N/m</w:t>
      </w:r>
    </w:p>
    <w:p w14:paraId="626791FA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C．</w:t>
      </w:r>
      <w:r w:rsidRPr="00F203E0">
        <w:rPr>
          <w:rFonts w:ascii="宋体" w:hAnsi="宋体"/>
          <w:szCs w:val="21"/>
        </w:rPr>
        <w:t>当</w:t>
      </w:r>
      <w:r w:rsidRPr="00F203E0">
        <w:rPr>
          <w:rFonts w:ascii="宋体" w:hAnsi="宋体" w:hint="eastAsia"/>
          <w:szCs w:val="21"/>
        </w:rPr>
        <w:t>弹力</w:t>
      </w:r>
      <w:r w:rsidRPr="00F203E0">
        <w:rPr>
          <w:rFonts w:ascii="宋体" w:hAnsi="宋体"/>
          <w:szCs w:val="21"/>
        </w:rPr>
        <w:t>F=1</w:t>
      </w:r>
      <w:r w:rsidRPr="00F203E0">
        <w:rPr>
          <w:rFonts w:ascii="宋体" w:hAnsi="宋体" w:hint="eastAsia"/>
          <w:szCs w:val="21"/>
        </w:rPr>
        <w:t>0</w:t>
      </w:r>
      <w:r w:rsidRPr="00F203E0">
        <w:rPr>
          <w:rFonts w:ascii="宋体" w:hAnsi="宋体"/>
          <w:szCs w:val="21"/>
        </w:rPr>
        <w:t>N时，弹簧伸长了2.5cm</w:t>
      </w:r>
      <w:r w:rsidRPr="00F203E0">
        <w:rPr>
          <w:rFonts w:ascii="宋体" w:hAnsi="宋体" w:hint="eastAsia"/>
          <w:szCs w:val="21"/>
        </w:rPr>
        <w:tab/>
      </w:r>
    </w:p>
    <w:p w14:paraId="3A580FA5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D．当弹簧受到40N的拉力时，长度为20cm</w:t>
      </w:r>
    </w:p>
    <w:p w14:paraId="5F5CEF07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0" distR="0" wp14:anchorId="6601D0D2" wp14:editId="6EB4FD66">
            <wp:extent cx="1659890" cy="1469390"/>
            <wp:effectExtent l="0" t="0" r="0" b="0"/>
            <wp:docPr id="18401592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59224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 xml:space="preserve"> </w:t>
      </w:r>
    </w:p>
    <w:p w14:paraId="0B4AC154" w14:textId="77777777" w:rsidR="00C82D2F" w:rsidRPr="00F203E0" w:rsidRDefault="00000000" w:rsidP="002700C1">
      <w:pPr>
        <w:snapToGrid w:val="0"/>
        <w:spacing w:line="360" w:lineRule="auto"/>
        <w:ind w:firstLineChars="133" w:firstLine="280"/>
        <w:rPr>
          <w:rFonts w:ascii="宋体" w:hAnsi="宋体" w:hint="eastAsia"/>
          <w:b/>
          <w:szCs w:val="21"/>
        </w:rPr>
      </w:pPr>
      <w:r w:rsidRPr="00F203E0">
        <w:rPr>
          <w:rFonts w:ascii="宋体" w:hAnsi="宋体"/>
          <w:b/>
          <w:szCs w:val="21"/>
        </w:rPr>
        <w:t>二、填空</w:t>
      </w:r>
      <w:r w:rsidRPr="00F203E0">
        <w:rPr>
          <w:rFonts w:ascii="宋体" w:hAnsi="宋体" w:hint="eastAsia"/>
          <w:b/>
          <w:szCs w:val="21"/>
        </w:rPr>
        <w:t>作图</w:t>
      </w:r>
      <w:r w:rsidRPr="00F203E0">
        <w:rPr>
          <w:rFonts w:ascii="宋体" w:hAnsi="宋体"/>
          <w:b/>
          <w:szCs w:val="21"/>
        </w:rPr>
        <w:t>题</w:t>
      </w:r>
      <w:r w:rsidR="00E3562C" w:rsidRPr="00F203E0">
        <w:rPr>
          <w:rFonts w:ascii="宋体" w:hAnsi="宋体"/>
          <w:b/>
          <w:szCs w:val="21"/>
        </w:rPr>
        <w:t>（每小题</w:t>
      </w:r>
      <w:r w:rsidR="00E3562C" w:rsidRPr="00F203E0">
        <w:rPr>
          <w:rFonts w:ascii="宋体" w:hAnsi="宋体" w:hint="eastAsia"/>
          <w:b/>
          <w:szCs w:val="21"/>
        </w:rPr>
        <w:t>4</w:t>
      </w:r>
      <w:r w:rsidR="00E3562C" w:rsidRPr="00F203E0">
        <w:rPr>
          <w:rFonts w:ascii="宋体" w:hAnsi="宋体"/>
          <w:b/>
          <w:szCs w:val="21"/>
        </w:rPr>
        <w:t>分，共</w:t>
      </w:r>
      <w:r w:rsidR="00E3562C" w:rsidRPr="00F203E0">
        <w:rPr>
          <w:rFonts w:ascii="宋体" w:hAnsi="宋体" w:hint="eastAsia"/>
          <w:b/>
          <w:szCs w:val="21"/>
        </w:rPr>
        <w:t>28</w:t>
      </w:r>
      <w:r w:rsidR="00E3562C" w:rsidRPr="00F203E0">
        <w:rPr>
          <w:rFonts w:ascii="宋体" w:hAnsi="宋体"/>
          <w:b/>
          <w:szCs w:val="21"/>
        </w:rPr>
        <w:t>分）</w:t>
      </w:r>
    </w:p>
    <w:p w14:paraId="4DE76890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="00E3562C" w:rsidRPr="00F203E0">
        <w:rPr>
          <w:rFonts w:ascii="宋体" w:hAnsi="宋体" w:hint="eastAsia"/>
          <w:szCs w:val="21"/>
        </w:rPr>
        <w:t>1</w:t>
      </w:r>
      <w:r w:rsidR="00E3562C" w:rsidRPr="00F203E0">
        <w:rPr>
          <w:rFonts w:ascii="宋体" w:hAnsi="宋体"/>
          <w:szCs w:val="21"/>
        </w:rPr>
        <w:t>.图</w:t>
      </w:r>
      <w:r w:rsidR="00E3562C" w:rsidRPr="00F203E0">
        <w:rPr>
          <w:rFonts w:ascii="宋体" w:hAnsi="宋体" w:hint="eastAsia"/>
          <w:szCs w:val="21"/>
        </w:rPr>
        <w:t>甲所示</w:t>
      </w:r>
      <w:r w:rsidR="00E3562C" w:rsidRPr="00F203E0">
        <w:rPr>
          <w:rFonts w:ascii="宋体" w:hAnsi="宋体"/>
          <w:szCs w:val="21"/>
        </w:rPr>
        <w:t>是机械唱片</w:t>
      </w:r>
      <w:r w:rsidR="00E3562C" w:rsidRPr="00F203E0">
        <w:rPr>
          <w:rFonts w:ascii="宋体" w:hAnsi="宋体" w:hint="eastAsia"/>
          <w:szCs w:val="21"/>
        </w:rPr>
        <w:t>机，图中黑色圆盘是刻录有声音信息的唱片，图乙是</w:t>
      </w:r>
      <w:r w:rsidR="00E3562C" w:rsidRPr="00F203E0">
        <w:rPr>
          <w:rFonts w:ascii="宋体" w:hAnsi="宋体"/>
          <w:szCs w:val="21"/>
        </w:rPr>
        <w:t>唱片</w:t>
      </w:r>
      <w:r w:rsidR="00E3562C" w:rsidRPr="00F203E0">
        <w:rPr>
          <w:rFonts w:ascii="宋体" w:hAnsi="宋体" w:hint="eastAsia"/>
          <w:szCs w:val="21"/>
        </w:rPr>
        <w:t>机唱头与唱片局部的</w:t>
      </w:r>
      <w:r w:rsidR="00E3562C" w:rsidRPr="00F203E0">
        <w:rPr>
          <w:rFonts w:ascii="宋体" w:hAnsi="宋体"/>
          <w:szCs w:val="21"/>
        </w:rPr>
        <w:t>放大图，</w:t>
      </w:r>
      <w:r w:rsidR="00E3562C" w:rsidRPr="00F203E0">
        <w:rPr>
          <w:rFonts w:ascii="宋体" w:hAnsi="宋体" w:hint="eastAsia"/>
          <w:szCs w:val="21"/>
        </w:rPr>
        <w:t>图中能看见唱片上记录声音信息的凹槽。唱片转动时，唱头上的</w:t>
      </w:r>
      <w:r w:rsidR="00E3562C" w:rsidRPr="00F203E0">
        <w:rPr>
          <w:rFonts w:ascii="宋体" w:hAnsi="宋体"/>
          <w:szCs w:val="21"/>
        </w:rPr>
        <w:t>唱针划过唱片上</w:t>
      </w:r>
      <w:r w:rsidR="00E3562C" w:rsidRPr="00F203E0">
        <w:rPr>
          <w:rFonts w:ascii="宋体" w:hAnsi="宋体" w:hint="eastAsia"/>
          <w:szCs w:val="21"/>
        </w:rPr>
        <w:t>刻录有声音信息</w:t>
      </w:r>
      <w:r w:rsidR="00E3562C" w:rsidRPr="00F203E0">
        <w:rPr>
          <w:rFonts w:ascii="宋体" w:hAnsi="宋体"/>
          <w:szCs w:val="21"/>
        </w:rPr>
        <w:t>的沟槽，</w:t>
      </w:r>
      <w:r w:rsidR="00E3562C" w:rsidRPr="00F203E0">
        <w:rPr>
          <w:rFonts w:ascii="宋体" w:hAnsi="宋体" w:hint="eastAsia"/>
          <w:szCs w:val="21"/>
          <w:u w:val="single"/>
        </w:rPr>
        <w:t xml:space="preserve">  </w:t>
      </w:r>
      <w:r w:rsidR="00B51057" w:rsidRPr="00F203E0">
        <w:rPr>
          <w:rFonts w:ascii="宋体" w:hAnsi="宋体" w:hint="eastAsia"/>
          <w:szCs w:val="21"/>
          <w:u w:val="single"/>
        </w:rPr>
        <w:t xml:space="preserve"> </w:t>
      </w:r>
      <w:r w:rsidR="00E3562C" w:rsidRPr="00F203E0">
        <w:rPr>
          <w:rFonts w:ascii="宋体" w:hAnsi="宋体" w:hint="eastAsia"/>
          <w:szCs w:val="21"/>
          <w:u w:val="single"/>
        </w:rPr>
        <w:t xml:space="preserve"> </w:t>
      </w:r>
      <w:r w:rsidR="002700C1">
        <w:rPr>
          <w:rFonts w:ascii="宋体" w:hAnsi="宋体" w:hint="eastAsia"/>
          <w:szCs w:val="21"/>
          <w:u w:val="single"/>
        </w:rPr>
        <w:t xml:space="preserve"> </w:t>
      </w:r>
      <w:r w:rsidR="00E3562C" w:rsidRPr="00F203E0">
        <w:rPr>
          <w:rFonts w:ascii="宋体" w:hAnsi="宋体" w:hint="eastAsia"/>
          <w:szCs w:val="21"/>
          <w:u w:val="single"/>
        </w:rPr>
        <w:t xml:space="preserve"> </w:t>
      </w:r>
      <w:r w:rsidR="00E3562C" w:rsidRPr="00F203E0">
        <w:rPr>
          <w:rFonts w:ascii="宋体" w:hAnsi="宋体" w:hint="eastAsia"/>
          <w:szCs w:val="21"/>
        </w:rPr>
        <w:t>会</w:t>
      </w:r>
      <w:r w:rsidR="00E3562C" w:rsidRPr="00F203E0">
        <w:rPr>
          <w:rFonts w:ascii="宋体" w:hAnsi="宋体"/>
          <w:szCs w:val="21"/>
        </w:rPr>
        <w:t>振动，</w:t>
      </w:r>
      <w:r w:rsidR="00E3562C" w:rsidRPr="00F203E0">
        <w:rPr>
          <w:rFonts w:ascii="宋体" w:hAnsi="宋体" w:hint="eastAsia"/>
          <w:szCs w:val="21"/>
        </w:rPr>
        <w:t>且它振动的情况与</w:t>
      </w:r>
      <w:r w:rsidR="00E3562C" w:rsidRPr="00F203E0">
        <w:rPr>
          <w:rFonts w:ascii="宋体" w:hAnsi="宋体" w:hint="eastAsia"/>
          <w:szCs w:val="21"/>
          <w:u w:val="single"/>
        </w:rPr>
        <w:t xml:space="preserve">   </w:t>
      </w:r>
      <w:r w:rsidR="002700C1">
        <w:rPr>
          <w:rFonts w:ascii="宋体" w:hAnsi="宋体" w:hint="eastAsia"/>
          <w:szCs w:val="21"/>
          <w:u w:val="single"/>
        </w:rPr>
        <w:t xml:space="preserve"> </w:t>
      </w:r>
      <w:r w:rsidR="00E3562C" w:rsidRPr="00F203E0">
        <w:rPr>
          <w:rFonts w:ascii="宋体" w:hAnsi="宋体" w:hint="eastAsia"/>
          <w:szCs w:val="21"/>
          <w:u w:val="single"/>
        </w:rPr>
        <w:t xml:space="preserve">     </w:t>
      </w:r>
      <w:r w:rsidR="00E3562C" w:rsidRPr="00F203E0">
        <w:rPr>
          <w:rFonts w:ascii="宋体" w:hAnsi="宋体" w:hint="eastAsia"/>
          <w:szCs w:val="21"/>
        </w:rPr>
        <w:t>的振动情况相同，它把这种振动传递给电子放大器，放大器推动喇叭发声，我们就听到唱片上记录的声音了。</w:t>
      </w:r>
    </w:p>
    <w:p w14:paraId="41A34D3B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noProof/>
          <w:szCs w:val="21"/>
        </w:rPr>
        <w:drawing>
          <wp:inline distT="0" distB="0" distL="114300" distR="114300" wp14:anchorId="306A2E96" wp14:editId="748A0622">
            <wp:extent cx="2610485" cy="1019175"/>
            <wp:effectExtent l="0" t="0" r="18415" b="9525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 xml:space="preserve"> </w:t>
      </w:r>
    </w:p>
    <w:p w14:paraId="30D6A002" w14:textId="77777777" w:rsidR="002700C1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="00E3562C" w:rsidRPr="00F203E0">
        <w:rPr>
          <w:rFonts w:ascii="宋体" w:hAnsi="宋体" w:hint="eastAsia"/>
          <w:szCs w:val="21"/>
        </w:rPr>
        <w:t>2</w:t>
      </w:r>
      <w:r w:rsidR="00E3562C" w:rsidRPr="00F203E0">
        <w:rPr>
          <w:rFonts w:ascii="宋体" w:hAnsi="宋体"/>
          <w:szCs w:val="21"/>
        </w:rPr>
        <w:t>. 如图所示，漫画</w:t>
      </w:r>
      <w:r w:rsidR="00E3562C" w:rsidRPr="00F203E0">
        <w:rPr>
          <w:rFonts w:ascii="宋体" w:hAnsi="宋体" w:hint="eastAsia"/>
          <w:szCs w:val="21"/>
        </w:rPr>
        <w:t>描述的是两逃犯驾车逃离</w:t>
      </w:r>
      <w:r w:rsidR="00736BE1">
        <w:rPr>
          <w:rFonts w:ascii="宋体" w:hAnsi="宋体" w:hint="eastAsia"/>
          <w:szCs w:val="21"/>
        </w:rPr>
        <w:t>、</w:t>
      </w:r>
      <w:r w:rsidR="00E3562C" w:rsidRPr="00F203E0">
        <w:rPr>
          <w:rFonts w:ascii="宋体" w:hAnsi="宋体"/>
          <w:szCs w:val="21"/>
        </w:rPr>
        <w:t>警车</w:t>
      </w:r>
      <w:r w:rsidR="00D3703C">
        <w:rPr>
          <w:rFonts w:ascii="宋体" w:hAnsi="宋体" w:hint="eastAsia"/>
          <w:szCs w:val="21"/>
        </w:rPr>
        <w:t>（图中</w:t>
      </w:r>
      <w:r w:rsidR="00E37CBB">
        <w:rPr>
          <w:rFonts w:ascii="宋体" w:hAnsi="宋体" w:hint="eastAsia"/>
          <w:szCs w:val="21"/>
        </w:rPr>
        <w:t>中间黑色部分</w:t>
      </w:r>
      <w:r w:rsidR="00D3703C">
        <w:rPr>
          <w:rFonts w:ascii="宋体" w:hAnsi="宋体" w:hint="eastAsia"/>
          <w:szCs w:val="21"/>
        </w:rPr>
        <w:t>）</w:t>
      </w:r>
      <w:r w:rsidR="00E3562C" w:rsidRPr="00F203E0">
        <w:rPr>
          <w:rFonts w:ascii="宋体" w:hAnsi="宋体" w:hint="eastAsia"/>
          <w:szCs w:val="21"/>
        </w:rPr>
        <w:t>在后紧追不舍的情景，逃犯车和警车的车速分别是22m/s和25m/s。</w:t>
      </w:r>
      <w:r w:rsidR="00E3562C" w:rsidRPr="00F203E0">
        <w:rPr>
          <w:rFonts w:ascii="宋体" w:hAnsi="宋体"/>
          <w:szCs w:val="21"/>
        </w:rPr>
        <w:t>若以警车为参照物，</w:t>
      </w:r>
      <w:r w:rsidR="00E3562C" w:rsidRPr="00F203E0">
        <w:rPr>
          <w:rFonts w:ascii="宋体" w:hAnsi="宋体" w:hint="eastAsia"/>
          <w:szCs w:val="21"/>
        </w:rPr>
        <w:t>逃</w:t>
      </w:r>
      <w:r w:rsidR="00E3562C" w:rsidRPr="00F203E0">
        <w:rPr>
          <w:rFonts w:ascii="宋体" w:hAnsi="宋体"/>
          <w:szCs w:val="21"/>
        </w:rPr>
        <w:t>犯</w:t>
      </w:r>
      <w:r w:rsidR="00E3562C" w:rsidRPr="00F203E0">
        <w:rPr>
          <w:rFonts w:ascii="宋体" w:hAnsi="宋体" w:hint="eastAsia"/>
          <w:szCs w:val="21"/>
        </w:rPr>
        <w:t>车在</w:t>
      </w:r>
      <w:r w:rsidR="00E3562C" w:rsidRPr="00F203E0">
        <w:rPr>
          <w:rFonts w:ascii="宋体" w:hAnsi="宋体"/>
          <w:szCs w:val="21"/>
        </w:rPr>
        <w:t>向</w:t>
      </w:r>
      <w:r w:rsidR="00E3562C" w:rsidRPr="00F203E0">
        <w:rPr>
          <w:rFonts w:ascii="宋体" w:hAnsi="宋体"/>
          <w:szCs w:val="21"/>
          <w:u w:val="single"/>
        </w:rPr>
        <w:t> </w:t>
      </w:r>
      <w:r w:rsidR="00E3562C" w:rsidRPr="00F203E0">
        <w:rPr>
          <w:rFonts w:ascii="宋体" w:hAnsi="宋体" w:hint="eastAsia"/>
          <w:szCs w:val="21"/>
          <w:u w:val="single"/>
        </w:rPr>
        <w:t xml:space="preserve">      </w:t>
      </w:r>
      <w:r w:rsidR="00E3562C" w:rsidRPr="00F203E0">
        <w:rPr>
          <w:rFonts w:ascii="宋体" w:hAnsi="宋体"/>
          <w:szCs w:val="21"/>
        </w:rPr>
        <w:t>（填“前”或“后”）运动</w:t>
      </w:r>
      <w:r w:rsidR="00E3562C" w:rsidRPr="00F203E0">
        <w:rPr>
          <w:rFonts w:ascii="宋体" w:hAnsi="宋体" w:hint="eastAsia"/>
          <w:szCs w:val="21"/>
        </w:rPr>
        <w:t>、车速是</w:t>
      </w:r>
      <w:r w:rsidR="00E3562C" w:rsidRPr="00F203E0">
        <w:rPr>
          <w:rFonts w:ascii="宋体" w:hAnsi="宋体" w:hint="eastAsia"/>
          <w:szCs w:val="21"/>
          <w:u w:val="single"/>
        </w:rPr>
        <w:t xml:space="preserve">      </w:t>
      </w:r>
      <w:r w:rsidR="00E3562C" w:rsidRPr="00F203E0">
        <w:rPr>
          <w:rFonts w:ascii="宋体" w:hAnsi="宋体" w:hint="eastAsia"/>
          <w:szCs w:val="21"/>
        </w:rPr>
        <w:t>m/s。</w:t>
      </w:r>
    </w:p>
    <w:p w14:paraId="34C542D2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lastRenderedPageBreak/>
        <w:drawing>
          <wp:inline distT="0" distB="0" distL="114300" distR="114300" wp14:anchorId="6E1A37CA" wp14:editId="7EDB40E2">
            <wp:extent cx="1390015" cy="929640"/>
            <wp:effectExtent l="0" t="0" r="635" b="381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40D1" w14:textId="77777777" w:rsidR="00C82D2F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="00E3562C" w:rsidRPr="00F203E0">
        <w:rPr>
          <w:rFonts w:ascii="宋体" w:hAnsi="宋体" w:hint="eastAsia"/>
          <w:szCs w:val="21"/>
        </w:rPr>
        <w:t>3</w:t>
      </w:r>
      <w:r w:rsidR="00E3562C" w:rsidRPr="00F203E0">
        <w:rPr>
          <w:rFonts w:ascii="宋体" w:hAnsi="宋体"/>
          <w:szCs w:val="21"/>
        </w:rPr>
        <w:t>.有一种火锅叫做“鸳鸯火锅”，如图所示，它是将同一锅隔成相等的两半，一半加的是清汤，一半加的是麻辣红油汤，以满足不同人的口味。当两边的汤汁量和初温基本相等时，总是加</w:t>
      </w:r>
      <w:r w:rsidR="00E3562C" w:rsidRPr="00F203E0">
        <w:rPr>
          <w:rFonts w:ascii="宋体" w:hAnsi="宋体"/>
          <w:szCs w:val="21"/>
          <w:u w:val="single"/>
        </w:rPr>
        <w:t> </w:t>
      </w:r>
      <w:r w:rsidR="00E3562C" w:rsidRPr="00F203E0">
        <w:rPr>
          <w:rFonts w:ascii="宋体" w:hAnsi="宋体" w:hint="eastAsia"/>
          <w:szCs w:val="21"/>
          <w:u w:val="single"/>
        </w:rPr>
        <w:t xml:space="preserve">  </w:t>
      </w:r>
      <w:r w:rsidR="002700C1">
        <w:rPr>
          <w:rFonts w:ascii="宋体" w:hAnsi="宋体" w:hint="eastAsia"/>
          <w:szCs w:val="21"/>
          <w:u w:val="single"/>
        </w:rPr>
        <w:t xml:space="preserve">    </w:t>
      </w:r>
      <w:r w:rsidR="00E3562C" w:rsidRPr="00F203E0">
        <w:rPr>
          <w:rFonts w:ascii="宋体" w:hAnsi="宋体" w:hint="eastAsia"/>
          <w:szCs w:val="21"/>
          <w:u w:val="single"/>
        </w:rPr>
        <w:t xml:space="preserve">    </w:t>
      </w:r>
      <w:r w:rsidR="00E3562C" w:rsidRPr="00F203E0">
        <w:rPr>
          <w:rFonts w:ascii="宋体" w:hAnsi="宋体"/>
          <w:szCs w:val="21"/>
        </w:rPr>
        <w:t>（选填“清汤”或“麻辣红油汤”）的一边先沸腾，</w:t>
      </w:r>
      <w:r w:rsidR="00E3562C" w:rsidRPr="00F203E0">
        <w:rPr>
          <w:rFonts w:ascii="宋体" w:hAnsi="宋体" w:hint="eastAsia"/>
          <w:szCs w:val="21"/>
        </w:rPr>
        <w:t>其主要原因是</w:t>
      </w:r>
      <w:r w:rsidR="00E3562C" w:rsidRPr="00F203E0">
        <w:rPr>
          <w:rFonts w:ascii="宋体" w:hAnsi="宋体" w:hint="eastAsia"/>
          <w:szCs w:val="21"/>
          <w:u w:val="single"/>
        </w:rPr>
        <w:t xml:space="preserve">     </w:t>
      </w:r>
      <w:r w:rsidR="002700C1">
        <w:rPr>
          <w:rFonts w:ascii="宋体" w:hAnsi="宋体" w:hint="eastAsia"/>
          <w:szCs w:val="21"/>
          <w:u w:val="single"/>
        </w:rPr>
        <w:t xml:space="preserve"> </w:t>
      </w:r>
      <w:r w:rsidR="00E3562C" w:rsidRPr="00F203E0">
        <w:rPr>
          <w:rFonts w:ascii="宋体" w:hAnsi="宋体" w:hint="eastAsia"/>
          <w:szCs w:val="21"/>
          <w:u w:val="single"/>
        </w:rPr>
        <w:t xml:space="preserve">   </w:t>
      </w:r>
      <w:proofErr w:type="gramStart"/>
      <w:r w:rsidR="00E3562C" w:rsidRPr="00F203E0">
        <w:rPr>
          <w:rFonts w:ascii="宋体" w:hAnsi="宋体" w:hint="eastAsia"/>
          <w:szCs w:val="21"/>
          <w:u w:val="single"/>
        </w:rPr>
        <w:t xml:space="preserve"> </w:t>
      </w:r>
      <w:r w:rsidR="00E3562C" w:rsidRPr="00F203E0">
        <w:rPr>
          <w:rFonts w:ascii="宋体" w:hAnsi="宋体"/>
          <w:szCs w:val="21"/>
        </w:rPr>
        <w:t>。</w:t>
      </w:r>
      <w:proofErr w:type="gramEnd"/>
    </w:p>
    <w:p w14:paraId="5B405330" w14:textId="77777777" w:rsidR="0085108A" w:rsidRDefault="0085108A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</w:p>
    <w:p w14:paraId="4DC43A4B" w14:textId="77777777" w:rsidR="00B13E72" w:rsidRPr="00F203E0" w:rsidRDefault="00B13E72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</w:p>
    <w:p w14:paraId="7BFD31A0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 xml:space="preserve"> </w:t>
      </w:r>
      <w:r w:rsidRPr="00F203E0">
        <w:rPr>
          <w:rFonts w:ascii="宋体" w:hAnsi="宋体" w:hint="eastAsia"/>
          <w:noProof/>
          <w:szCs w:val="21"/>
        </w:rPr>
        <w:drawing>
          <wp:inline distT="0" distB="0" distL="114300" distR="114300" wp14:anchorId="3C550BB9" wp14:editId="25AF8828">
            <wp:extent cx="1458811" cy="895247"/>
            <wp:effectExtent l="0" t="0" r="8255" b="63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018" cy="90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 xml:space="preserve"> </w:t>
      </w:r>
    </w:p>
    <w:p w14:paraId="3B65B3EC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textAlignment w:val="center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szCs w:val="21"/>
        </w:rPr>
        <w:t>1</w:t>
      </w:r>
      <w:r w:rsidR="00E63F24" w:rsidRPr="00F203E0">
        <w:rPr>
          <w:rFonts w:ascii="宋体" w:hAnsi="宋体" w:hint="eastAsia"/>
          <w:szCs w:val="21"/>
        </w:rPr>
        <w:t>4. 现有密度分别为ρ</w:t>
      </w:r>
      <w:r w:rsidR="00E63F24" w:rsidRPr="00F203E0">
        <w:rPr>
          <w:rFonts w:ascii="宋体" w:hAnsi="宋体" w:hint="eastAsia"/>
          <w:szCs w:val="21"/>
          <w:vertAlign w:val="subscript"/>
        </w:rPr>
        <w:t>1</w:t>
      </w:r>
      <w:r w:rsidR="00E63F24" w:rsidRPr="00F203E0">
        <w:rPr>
          <w:rFonts w:ascii="宋体" w:hAnsi="宋体" w:hint="eastAsia"/>
          <w:szCs w:val="21"/>
        </w:rPr>
        <w:t>、ρ</w:t>
      </w:r>
      <w:r w:rsidR="00E63F24" w:rsidRPr="00F203E0">
        <w:rPr>
          <w:rFonts w:ascii="宋体" w:hAnsi="宋体" w:hint="eastAsia"/>
          <w:szCs w:val="21"/>
          <w:vertAlign w:val="subscript"/>
        </w:rPr>
        <w:t>2</w:t>
      </w:r>
      <w:r w:rsidR="00E63F24" w:rsidRPr="00F203E0">
        <w:rPr>
          <w:rFonts w:ascii="宋体" w:hAnsi="宋体" w:hint="eastAsia"/>
          <w:szCs w:val="21"/>
        </w:rPr>
        <w:t>（ρ</w:t>
      </w:r>
      <w:r w:rsidR="00E63F24" w:rsidRPr="00F203E0">
        <w:rPr>
          <w:rFonts w:ascii="宋体" w:hAnsi="宋体" w:hint="eastAsia"/>
          <w:szCs w:val="21"/>
          <w:vertAlign w:val="subscript"/>
        </w:rPr>
        <w:t>1</w:t>
      </w:r>
      <w:r w:rsidR="00E63F24" w:rsidRPr="00F203E0">
        <w:rPr>
          <w:rFonts w:ascii="宋体" w:hAnsi="宋体" w:hint="eastAsia"/>
          <w:szCs w:val="21"/>
        </w:rPr>
        <w:t>＜ρ</w:t>
      </w:r>
      <w:r w:rsidR="00E63F24" w:rsidRPr="00F203E0">
        <w:rPr>
          <w:rFonts w:ascii="宋体" w:hAnsi="宋体" w:hint="eastAsia"/>
          <w:szCs w:val="21"/>
          <w:vertAlign w:val="subscript"/>
        </w:rPr>
        <w:t>2</w:t>
      </w:r>
      <w:r w:rsidR="00E63F24" w:rsidRPr="00F203E0">
        <w:rPr>
          <w:rFonts w:ascii="宋体" w:hAnsi="宋体" w:hint="eastAsia"/>
          <w:szCs w:val="21"/>
        </w:rPr>
        <w:t>）的两种液体，质量均为m</w:t>
      </w:r>
      <w:r w:rsidR="00E63F24" w:rsidRPr="00F203E0">
        <w:rPr>
          <w:rFonts w:ascii="宋体" w:hAnsi="宋体" w:hint="eastAsia"/>
          <w:szCs w:val="21"/>
          <w:vertAlign w:val="subscript"/>
        </w:rPr>
        <w:t>0</w:t>
      </w:r>
      <w:r w:rsidR="00E63F24" w:rsidRPr="00F203E0">
        <w:rPr>
          <w:rFonts w:ascii="宋体" w:hAnsi="宋体" w:hint="eastAsia"/>
          <w:szCs w:val="21"/>
        </w:rPr>
        <w:t>，某工厂要用它们按体积比1∶1的比例配制一种混合液（设混合前后总体积不变），且使所得混合液的质量最大。则这种混合液的密度为</w:t>
      </w:r>
      <w:r w:rsidR="00E63F24" w:rsidRPr="00F203E0">
        <w:rPr>
          <w:rFonts w:ascii="宋体" w:hAnsi="宋体" w:hint="eastAsia"/>
          <w:szCs w:val="21"/>
          <w:u w:val="single"/>
        </w:rPr>
        <w:t xml:space="preserve">   </w:t>
      </w:r>
      <w:r w:rsidR="002700C1">
        <w:rPr>
          <w:rFonts w:ascii="宋体" w:hAnsi="宋体" w:hint="eastAsia"/>
          <w:szCs w:val="21"/>
          <w:u w:val="single"/>
        </w:rPr>
        <w:t xml:space="preserve">    </w:t>
      </w:r>
      <w:r w:rsidR="00E63F24" w:rsidRPr="00F203E0">
        <w:rPr>
          <w:rFonts w:ascii="宋体" w:hAnsi="宋体" w:hint="eastAsia"/>
          <w:szCs w:val="21"/>
          <w:u w:val="single"/>
        </w:rPr>
        <w:t xml:space="preserve">  </w:t>
      </w:r>
      <w:r w:rsidR="00613FDA" w:rsidRPr="00F203E0">
        <w:rPr>
          <w:rFonts w:ascii="宋体" w:hAnsi="宋体" w:hint="eastAsia"/>
          <w:szCs w:val="21"/>
          <w:u w:val="single"/>
        </w:rPr>
        <w:t xml:space="preserve"> </w:t>
      </w:r>
      <w:r w:rsidR="00E63F24" w:rsidRPr="00F203E0">
        <w:rPr>
          <w:rFonts w:ascii="宋体" w:hAnsi="宋体" w:hint="eastAsia"/>
          <w:szCs w:val="21"/>
        </w:rPr>
        <w:t>，按要求配制后，剩余液体的</w:t>
      </w:r>
      <w:r w:rsidR="003A4805" w:rsidRPr="00F203E0">
        <w:rPr>
          <w:rFonts w:ascii="宋体" w:hAnsi="宋体" w:hint="eastAsia"/>
          <w:szCs w:val="21"/>
        </w:rPr>
        <w:t>总</w:t>
      </w:r>
      <w:r w:rsidR="00E63F24" w:rsidRPr="00F203E0">
        <w:rPr>
          <w:rFonts w:ascii="宋体" w:hAnsi="宋体" w:hint="eastAsia"/>
          <w:szCs w:val="21"/>
        </w:rPr>
        <w:t>质量为</w:t>
      </w:r>
      <w:r w:rsidR="00E63F24" w:rsidRPr="00F203E0">
        <w:rPr>
          <w:rFonts w:ascii="宋体" w:hAnsi="宋体" w:hint="eastAsia"/>
          <w:szCs w:val="21"/>
          <w:u w:val="single"/>
        </w:rPr>
        <w:t xml:space="preserve">   </w:t>
      </w:r>
      <w:r w:rsidR="002700C1">
        <w:rPr>
          <w:rFonts w:ascii="宋体" w:hAnsi="宋体" w:hint="eastAsia"/>
          <w:noProof/>
          <w:szCs w:val="21"/>
          <w:u w:val="single"/>
        </w:rPr>
        <w:t xml:space="preserve">     </w:t>
      </w:r>
      <w:r w:rsidR="00E63F24" w:rsidRPr="00F203E0">
        <w:rPr>
          <w:rFonts w:ascii="宋体" w:hAnsi="宋体" w:hint="eastAsia"/>
          <w:szCs w:val="21"/>
          <w:u w:val="single"/>
        </w:rPr>
        <w:t xml:space="preserve"> </w:t>
      </w:r>
      <w:proofErr w:type="gramStart"/>
      <w:r w:rsidR="00E63F24" w:rsidRPr="00F203E0">
        <w:rPr>
          <w:rFonts w:ascii="宋体" w:hAnsi="宋体" w:hint="eastAsia"/>
          <w:szCs w:val="21"/>
          <w:u w:val="single"/>
        </w:rPr>
        <w:t xml:space="preserve"> </w:t>
      </w:r>
      <w:r w:rsidR="00E63F24" w:rsidRPr="00F203E0">
        <w:rPr>
          <w:rFonts w:ascii="宋体" w:hAnsi="宋体" w:hint="eastAsia"/>
          <w:szCs w:val="21"/>
        </w:rPr>
        <w:t>。</w:t>
      </w:r>
      <w:proofErr w:type="gramEnd"/>
    </w:p>
    <w:p w14:paraId="47B434AF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="00E63F24" w:rsidRPr="00F203E0">
        <w:rPr>
          <w:rFonts w:ascii="宋体" w:hAnsi="宋体" w:hint="eastAsia"/>
          <w:szCs w:val="21"/>
        </w:rPr>
        <w:t>5</w:t>
      </w:r>
      <w:r w:rsidR="00E63F24" w:rsidRPr="00F203E0">
        <w:rPr>
          <w:rFonts w:ascii="宋体" w:hAnsi="宋体"/>
          <w:szCs w:val="21"/>
        </w:rPr>
        <w:t>.</w:t>
      </w:r>
      <w:r w:rsidR="00E63F24" w:rsidRPr="00F203E0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  <w:r w:rsidR="00E63F24" w:rsidRPr="00F203E0">
        <w:rPr>
          <w:rFonts w:ascii="宋体" w:hAnsi="宋体"/>
          <w:szCs w:val="21"/>
        </w:rPr>
        <w:t>如图所示，倒置的玻璃瓶内装有水，瓶</w:t>
      </w:r>
      <w:r w:rsidR="00E63F24" w:rsidRPr="00F203E0">
        <w:rPr>
          <w:rFonts w:ascii="宋体" w:hAnsi="宋体" w:hint="eastAsia"/>
          <w:szCs w:val="21"/>
        </w:rPr>
        <w:t>口处</w:t>
      </w:r>
      <w:r w:rsidR="00E63F24" w:rsidRPr="00F203E0">
        <w:rPr>
          <w:rFonts w:ascii="宋体" w:hAnsi="宋体"/>
          <w:szCs w:val="21"/>
        </w:rPr>
        <w:t>插着</w:t>
      </w:r>
      <w:r w:rsidR="00E63F24" w:rsidRPr="00F203E0">
        <w:rPr>
          <w:rFonts w:ascii="宋体" w:hAnsi="宋体" w:hint="eastAsia"/>
          <w:szCs w:val="21"/>
        </w:rPr>
        <w:t>AB</w:t>
      </w:r>
      <w:r w:rsidR="00E63F24" w:rsidRPr="00F203E0">
        <w:rPr>
          <w:rFonts w:ascii="宋体" w:hAnsi="宋体"/>
          <w:szCs w:val="21"/>
        </w:rPr>
        <w:t>两根细管</w:t>
      </w:r>
      <w:r w:rsidR="00E63F24" w:rsidRPr="00F203E0">
        <w:rPr>
          <w:rFonts w:ascii="宋体" w:hAnsi="宋体" w:hint="eastAsia"/>
          <w:szCs w:val="21"/>
        </w:rPr>
        <w:t>。若从A管向瓶内充气，</w:t>
      </w:r>
      <w:r w:rsidR="00E63F24" w:rsidRPr="00F203E0">
        <w:rPr>
          <w:rFonts w:ascii="宋体" w:hAnsi="宋体"/>
          <w:szCs w:val="21"/>
        </w:rPr>
        <w:t>水</w:t>
      </w:r>
      <w:r w:rsidR="00E63F24" w:rsidRPr="00F203E0">
        <w:rPr>
          <w:rFonts w:ascii="宋体" w:hAnsi="宋体" w:hint="eastAsia"/>
          <w:szCs w:val="21"/>
        </w:rPr>
        <w:t>会</w:t>
      </w:r>
      <w:r w:rsidR="00E63F24" w:rsidRPr="00F203E0">
        <w:rPr>
          <w:rFonts w:ascii="宋体" w:hAnsi="宋体"/>
          <w:szCs w:val="21"/>
        </w:rPr>
        <w:t>从</w:t>
      </w:r>
      <w:r w:rsidR="00E63F24" w:rsidRPr="00F203E0">
        <w:rPr>
          <w:rFonts w:ascii="宋体" w:hAnsi="宋体" w:hint="eastAsia"/>
          <w:szCs w:val="21"/>
        </w:rPr>
        <w:t>B管口</w:t>
      </w:r>
      <w:r w:rsidR="00E63F24" w:rsidRPr="00F203E0">
        <w:rPr>
          <w:rFonts w:ascii="宋体" w:hAnsi="宋体"/>
          <w:szCs w:val="21"/>
        </w:rPr>
        <w:t>喷出</w:t>
      </w:r>
      <w:r w:rsidR="00E63F24" w:rsidRPr="00F203E0">
        <w:rPr>
          <w:rFonts w:ascii="宋体" w:hAnsi="宋体" w:hint="eastAsia"/>
          <w:szCs w:val="21"/>
        </w:rPr>
        <w:t>，则B管出水口处水的压强</w:t>
      </w:r>
      <w:r w:rsidR="00E63F24" w:rsidRPr="00F203E0">
        <w:rPr>
          <w:rFonts w:ascii="宋体" w:hAnsi="宋体" w:hint="eastAsia"/>
          <w:szCs w:val="21"/>
          <w:u w:val="single"/>
        </w:rPr>
        <w:t xml:space="preserve">     </w:t>
      </w:r>
      <w:r w:rsidR="00613FDA" w:rsidRPr="00F203E0">
        <w:rPr>
          <w:rFonts w:ascii="宋体" w:hAnsi="宋体" w:hint="eastAsia"/>
          <w:szCs w:val="21"/>
          <w:u w:val="single"/>
        </w:rPr>
        <w:t xml:space="preserve">  </w:t>
      </w:r>
      <w:r w:rsidR="00E63F24" w:rsidRPr="00F203E0">
        <w:rPr>
          <w:rFonts w:ascii="宋体" w:hAnsi="宋体" w:hint="eastAsia"/>
          <w:szCs w:val="21"/>
        </w:rPr>
        <w:t>大气压强；若封住A管进气口一段时间后，B管不会有水流出，此时瓶内上方气体的压强</w:t>
      </w:r>
      <w:r w:rsidR="00E63F24" w:rsidRPr="00F203E0">
        <w:rPr>
          <w:rFonts w:ascii="宋体" w:hAnsi="宋体" w:hint="eastAsia"/>
          <w:szCs w:val="21"/>
          <w:u w:val="single"/>
        </w:rPr>
        <w:t xml:space="preserve">        </w:t>
      </w:r>
      <w:r w:rsidR="00E63F24" w:rsidRPr="00F203E0">
        <w:rPr>
          <w:rFonts w:ascii="宋体" w:hAnsi="宋体" w:hint="eastAsia"/>
          <w:szCs w:val="21"/>
        </w:rPr>
        <w:t>大气压强。（两空均选填“大于”“小于”或“等于”）</w:t>
      </w:r>
    </w:p>
    <w:p w14:paraId="6755F025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5A07391A" wp14:editId="62267ABA">
            <wp:extent cx="688671" cy="1206944"/>
            <wp:effectExtent l="0" t="0" r="0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44" cy="120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 xml:space="preserve"> </w:t>
      </w:r>
    </w:p>
    <w:p w14:paraId="66EA9BB9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="00E63F24" w:rsidRPr="00F203E0">
        <w:rPr>
          <w:rFonts w:ascii="宋体" w:hAnsi="宋体" w:hint="eastAsia"/>
          <w:szCs w:val="21"/>
        </w:rPr>
        <w:t>6</w:t>
      </w:r>
      <w:r w:rsidR="00E63F24" w:rsidRPr="00F203E0">
        <w:rPr>
          <w:rFonts w:ascii="宋体" w:hAnsi="宋体"/>
          <w:szCs w:val="21"/>
        </w:rPr>
        <w:t>. 如图所示，一</w:t>
      </w:r>
      <w:r w:rsidR="00E63F24" w:rsidRPr="00F203E0">
        <w:rPr>
          <w:rFonts w:ascii="宋体" w:hAnsi="宋体" w:hint="eastAsia"/>
          <w:szCs w:val="21"/>
        </w:rPr>
        <w:t>个</w:t>
      </w:r>
      <w:r w:rsidR="00E63F24" w:rsidRPr="00F203E0">
        <w:rPr>
          <w:rFonts w:ascii="宋体" w:hAnsi="宋体"/>
          <w:szCs w:val="21"/>
        </w:rPr>
        <w:t>探空气球</w:t>
      </w:r>
      <w:r w:rsidR="00E63F24" w:rsidRPr="00F203E0">
        <w:rPr>
          <w:rFonts w:ascii="宋体" w:hAnsi="宋体" w:hint="eastAsia"/>
          <w:szCs w:val="21"/>
        </w:rPr>
        <w:t>受到的重力</w:t>
      </w:r>
      <w:r w:rsidR="00E63F24" w:rsidRPr="00F203E0">
        <w:rPr>
          <w:rFonts w:ascii="宋体" w:hAnsi="宋体"/>
          <w:szCs w:val="21"/>
        </w:rPr>
        <w:t>为15N（包括下方吊篮的</w:t>
      </w:r>
      <w:r w:rsidR="00E63F24" w:rsidRPr="00F203E0">
        <w:rPr>
          <w:rFonts w:ascii="宋体" w:hAnsi="宋体" w:hint="eastAsia"/>
          <w:szCs w:val="21"/>
        </w:rPr>
        <w:t>重力，但不包含吊篮里物体的重力</w:t>
      </w:r>
      <w:r w:rsidR="00E63F24" w:rsidRPr="00F203E0">
        <w:rPr>
          <w:rFonts w:ascii="宋体" w:hAnsi="宋体"/>
          <w:szCs w:val="21"/>
        </w:rPr>
        <w:t>）</w:t>
      </w:r>
      <w:r w:rsidR="00E63F24" w:rsidRPr="00F203E0">
        <w:rPr>
          <w:rFonts w:ascii="宋体" w:hAnsi="宋体" w:hint="eastAsia"/>
          <w:szCs w:val="21"/>
        </w:rPr>
        <w:t>，</w:t>
      </w:r>
      <w:r w:rsidR="00E63F24" w:rsidRPr="00F203E0">
        <w:rPr>
          <w:rFonts w:ascii="宋体" w:hAnsi="宋体"/>
          <w:szCs w:val="21"/>
        </w:rPr>
        <w:t>气球</w:t>
      </w:r>
      <w:r w:rsidR="00E63F24" w:rsidRPr="00F203E0">
        <w:rPr>
          <w:rFonts w:ascii="宋体" w:hAnsi="宋体" w:hint="eastAsia"/>
          <w:szCs w:val="21"/>
        </w:rPr>
        <w:t>受到</w:t>
      </w:r>
      <w:r w:rsidR="00E63F24" w:rsidRPr="00F203E0">
        <w:rPr>
          <w:rFonts w:hint="eastAsia"/>
        </w:rPr>
        <w:t>向上升起的</w:t>
      </w:r>
      <w:r w:rsidR="00E63F24" w:rsidRPr="00F203E0">
        <w:rPr>
          <w:rFonts w:ascii="宋体" w:hAnsi="宋体" w:hint="eastAsia"/>
          <w:szCs w:val="21"/>
        </w:rPr>
        <w:t>力为</w:t>
      </w:r>
      <w:r w:rsidR="00E63F24" w:rsidRPr="00F203E0">
        <w:rPr>
          <w:rFonts w:ascii="宋体" w:hAnsi="宋体"/>
          <w:szCs w:val="21"/>
        </w:rPr>
        <w:t>60N，方向竖直向上</w:t>
      </w:r>
      <w:r w:rsidR="00E63F24" w:rsidRPr="00F203E0">
        <w:rPr>
          <w:rFonts w:ascii="宋体" w:hAnsi="宋体" w:hint="eastAsia"/>
          <w:szCs w:val="21"/>
        </w:rPr>
        <w:t>，</w:t>
      </w:r>
      <w:r w:rsidR="00E63F24" w:rsidRPr="00F203E0">
        <w:rPr>
          <w:rFonts w:ascii="宋体" w:hAnsi="宋体"/>
          <w:szCs w:val="21"/>
        </w:rPr>
        <w:t>气球</w:t>
      </w:r>
      <w:r w:rsidR="00E63F24" w:rsidRPr="00F203E0">
        <w:rPr>
          <w:rFonts w:ascii="宋体" w:hAnsi="宋体" w:hint="eastAsia"/>
          <w:szCs w:val="21"/>
        </w:rPr>
        <w:t>运动时</w:t>
      </w:r>
      <w:r w:rsidR="00E63F24" w:rsidRPr="00F203E0">
        <w:rPr>
          <w:rFonts w:ascii="宋体" w:hAnsi="宋体"/>
          <w:szCs w:val="21"/>
        </w:rPr>
        <w:t>受到的空气阻力</w:t>
      </w:r>
      <w:r w:rsidR="00E63F24" w:rsidRPr="00F203E0">
        <w:rPr>
          <w:rFonts w:ascii="宋体" w:hAnsi="宋体" w:hint="eastAsia"/>
          <w:szCs w:val="21"/>
        </w:rPr>
        <w:t>f</w:t>
      </w:r>
      <w:r w:rsidR="00E63F24" w:rsidRPr="00F203E0">
        <w:rPr>
          <w:rFonts w:ascii="宋体" w:hAnsi="宋体"/>
          <w:szCs w:val="21"/>
        </w:rPr>
        <w:t>与速度</w:t>
      </w:r>
      <w:r w:rsidR="00E63F24" w:rsidRPr="00F203E0">
        <w:rPr>
          <w:rFonts w:ascii="宋体" w:hAnsi="宋体" w:hint="eastAsia"/>
          <w:szCs w:val="21"/>
        </w:rPr>
        <w:t>v</w:t>
      </w:r>
      <w:r w:rsidR="00E63F24" w:rsidRPr="00F203E0">
        <w:rPr>
          <w:rFonts w:ascii="宋体" w:hAnsi="宋体"/>
          <w:szCs w:val="21"/>
        </w:rPr>
        <w:t>成正比，即f=</w:t>
      </w:r>
      <w:proofErr w:type="spellStart"/>
      <w:r w:rsidR="00E63F24" w:rsidRPr="00F203E0">
        <w:rPr>
          <w:rFonts w:ascii="宋体" w:hAnsi="宋体"/>
          <w:szCs w:val="21"/>
        </w:rPr>
        <w:t>kv</w:t>
      </w:r>
      <w:proofErr w:type="spellEnd"/>
      <w:r w:rsidR="00E63F24" w:rsidRPr="00F203E0">
        <w:rPr>
          <w:rFonts w:ascii="宋体" w:hAnsi="宋体"/>
          <w:szCs w:val="21"/>
        </w:rPr>
        <w:t>。</w:t>
      </w:r>
      <w:r w:rsidR="00E63F24" w:rsidRPr="00F203E0">
        <w:rPr>
          <w:rFonts w:ascii="宋体" w:hAnsi="宋体" w:hint="eastAsia"/>
          <w:szCs w:val="21"/>
        </w:rPr>
        <w:t>在</w:t>
      </w:r>
      <w:r w:rsidR="00E63F24" w:rsidRPr="00F203E0">
        <w:rPr>
          <w:rFonts w:ascii="宋体" w:hAnsi="宋体"/>
          <w:szCs w:val="21"/>
        </w:rPr>
        <w:t>气球以1m/s的速度竖直向下匀速运动</w:t>
      </w:r>
      <w:r w:rsidR="00E63F24" w:rsidRPr="00F203E0">
        <w:rPr>
          <w:rFonts w:ascii="宋体" w:hAnsi="宋体" w:hint="eastAsia"/>
          <w:szCs w:val="21"/>
        </w:rPr>
        <w:t>的过程中，将</w:t>
      </w:r>
      <w:r w:rsidR="00E63F24" w:rsidRPr="00F203E0">
        <w:rPr>
          <w:rFonts w:ascii="宋体" w:hAnsi="宋体"/>
          <w:szCs w:val="21"/>
        </w:rPr>
        <w:t>吊篮中物体的重量减少30N</w:t>
      </w:r>
      <w:r w:rsidR="00E63F24" w:rsidRPr="00F203E0">
        <w:rPr>
          <w:rFonts w:ascii="宋体" w:hAnsi="宋体" w:hint="eastAsia"/>
          <w:szCs w:val="21"/>
        </w:rPr>
        <w:t>后</w:t>
      </w:r>
      <w:r w:rsidR="00E63F24" w:rsidRPr="00F203E0">
        <w:rPr>
          <w:rFonts w:ascii="宋体" w:hAnsi="宋体"/>
          <w:szCs w:val="21"/>
        </w:rPr>
        <w:t>，经过一段时间，气球</w:t>
      </w:r>
      <w:r w:rsidR="00E63F24" w:rsidRPr="00F203E0">
        <w:rPr>
          <w:rFonts w:ascii="宋体" w:hAnsi="宋体" w:hint="eastAsia"/>
          <w:szCs w:val="21"/>
        </w:rPr>
        <w:t>又</w:t>
      </w:r>
      <w:r w:rsidR="00E63F24" w:rsidRPr="00F203E0">
        <w:rPr>
          <w:rFonts w:ascii="宋体" w:hAnsi="宋体"/>
          <w:szCs w:val="21"/>
        </w:rPr>
        <w:t>以2m/s的速度竖直向上</w:t>
      </w:r>
      <w:r w:rsidR="00E63F24" w:rsidRPr="00F203E0">
        <w:rPr>
          <w:rFonts w:ascii="宋体" w:hAnsi="宋体" w:hint="eastAsia"/>
          <w:szCs w:val="21"/>
        </w:rPr>
        <w:t>做</w:t>
      </w:r>
      <w:r w:rsidR="00E63F24" w:rsidRPr="00F203E0">
        <w:rPr>
          <w:rFonts w:ascii="宋体" w:hAnsi="宋体"/>
          <w:szCs w:val="21"/>
        </w:rPr>
        <w:t>匀速运动</w:t>
      </w:r>
      <w:r w:rsidR="00E63F24" w:rsidRPr="00F203E0">
        <w:rPr>
          <w:rFonts w:ascii="宋体" w:hAnsi="宋体" w:hint="eastAsia"/>
          <w:szCs w:val="21"/>
        </w:rPr>
        <w:t>。</w:t>
      </w:r>
      <w:r w:rsidR="00E63F24" w:rsidRPr="00F203E0">
        <w:rPr>
          <w:rFonts w:ascii="宋体" w:hAnsi="宋体"/>
          <w:szCs w:val="21"/>
        </w:rPr>
        <w:t>则气球以2m/s的速度匀速上升时，吊篮中物体的</w:t>
      </w:r>
      <w:r w:rsidR="00E63F24" w:rsidRPr="00F203E0">
        <w:rPr>
          <w:rFonts w:ascii="宋体" w:hAnsi="宋体" w:hint="eastAsia"/>
          <w:szCs w:val="21"/>
        </w:rPr>
        <w:t>重力</w:t>
      </w:r>
      <w:r w:rsidR="00E63F24" w:rsidRPr="00F203E0">
        <w:rPr>
          <w:rFonts w:ascii="宋体" w:hAnsi="宋体"/>
          <w:szCs w:val="21"/>
        </w:rPr>
        <w:t>为</w:t>
      </w:r>
      <w:r w:rsidR="00E63F24" w:rsidRPr="00F203E0">
        <w:rPr>
          <w:rFonts w:ascii="宋体" w:hAnsi="宋体"/>
          <w:szCs w:val="21"/>
          <w:u w:val="single"/>
        </w:rPr>
        <w:t> </w:t>
      </w:r>
      <w:r w:rsidR="00E63F24" w:rsidRPr="00F203E0">
        <w:rPr>
          <w:rFonts w:ascii="宋体" w:hAnsi="宋体" w:hint="eastAsia"/>
          <w:szCs w:val="21"/>
          <w:u w:val="single"/>
        </w:rPr>
        <w:t xml:space="preserve"> </w:t>
      </w:r>
      <w:r w:rsidR="002700C1">
        <w:rPr>
          <w:rFonts w:ascii="宋体" w:hAnsi="宋体" w:hint="eastAsia"/>
          <w:szCs w:val="21"/>
          <w:u w:val="single"/>
        </w:rPr>
        <w:t xml:space="preserve"> </w:t>
      </w:r>
      <w:r w:rsidR="00E63F24" w:rsidRPr="00F203E0">
        <w:rPr>
          <w:rFonts w:ascii="宋体" w:hAnsi="宋体" w:hint="eastAsia"/>
          <w:szCs w:val="21"/>
          <w:u w:val="single"/>
        </w:rPr>
        <w:t xml:space="preserve">   </w:t>
      </w:r>
      <w:r w:rsidR="00E63F24" w:rsidRPr="00F203E0">
        <w:rPr>
          <w:rFonts w:ascii="宋体" w:hAnsi="宋体"/>
          <w:szCs w:val="21"/>
        </w:rPr>
        <w:t>N。若去掉吊篮中的所有物体，气球能达到的最大速度为</w:t>
      </w:r>
      <w:r w:rsidR="00E63F24" w:rsidRPr="00F203E0">
        <w:rPr>
          <w:rFonts w:ascii="宋体" w:hAnsi="宋体"/>
          <w:szCs w:val="21"/>
          <w:u w:val="single"/>
        </w:rPr>
        <w:t> </w:t>
      </w:r>
      <w:r w:rsidR="002700C1">
        <w:rPr>
          <w:rFonts w:ascii="宋体" w:hAnsi="宋体" w:hint="eastAsia"/>
          <w:szCs w:val="21"/>
          <w:u w:val="single"/>
        </w:rPr>
        <w:t xml:space="preserve"> </w:t>
      </w:r>
      <w:r w:rsidR="00E63F24" w:rsidRPr="00F203E0">
        <w:rPr>
          <w:rFonts w:ascii="宋体" w:hAnsi="宋体" w:hint="eastAsia"/>
          <w:szCs w:val="21"/>
          <w:u w:val="single"/>
        </w:rPr>
        <w:t xml:space="preserve">   </w:t>
      </w:r>
      <w:r w:rsidR="00E63F24" w:rsidRPr="00F203E0">
        <w:rPr>
          <w:rFonts w:ascii="宋体" w:hAnsi="宋体"/>
          <w:szCs w:val="21"/>
        </w:rPr>
        <w:t>m/s。</w:t>
      </w:r>
    </w:p>
    <w:p w14:paraId="5164F1B5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b/>
          <w:bCs/>
          <w:szCs w:val="21"/>
        </w:rPr>
      </w:pPr>
      <w:r w:rsidRPr="00F203E0">
        <w:rPr>
          <w:rFonts w:ascii="宋体" w:hAnsi="宋体" w:hint="eastAsia"/>
          <w:noProof/>
          <w:szCs w:val="21"/>
        </w:rPr>
        <w:lastRenderedPageBreak/>
        <w:drawing>
          <wp:inline distT="0" distB="0" distL="114300" distR="114300" wp14:anchorId="793F1B11" wp14:editId="04FE51CB">
            <wp:extent cx="1013460" cy="1405890"/>
            <wp:effectExtent l="0" t="0" r="15240" b="3810"/>
            <wp:docPr id="15" name="图片 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 descr="菁优网"/>
                    <pic:cNvPicPr>
                      <a:picLocks noChangeAspect="1"/>
                    </pic:cNvPicPr>
                  </pic:nvPicPr>
                  <pic:blipFill>
                    <a:blip r:embed="rId2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7D01" w14:textId="77777777" w:rsidR="00E63F24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Pr="00F203E0">
        <w:rPr>
          <w:rFonts w:ascii="宋体" w:hAnsi="宋体" w:hint="eastAsia"/>
          <w:szCs w:val="21"/>
        </w:rPr>
        <w:t>7.如图所示，一个圆球放在水平地面与斜面的交汇处，水平地面光滑、圆球与斜面有接触。请画出圆球的受力示意图。</w:t>
      </w:r>
    </w:p>
    <w:p w14:paraId="235D5772" w14:textId="77777777" w:rsid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0" distR="0" wp14:anchorId="2B947A8A" wp14:editId="7A2DD6E6">
            <wp:extent cx="1580379" cy="914410"/>
            <wp:effectExtent l="0" t="0" r="1270" b="0"/>
            <wp:docPr id="21324009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00928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55" cy="9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 w:hint="eastAsia"/>
          <w:szCs w:val="21"/>
        </w:rPr>
        <w:t xml:space="preserve">    </w:t>
      </w:r>
    </w:p>
    <w:p w14:paraId="4EF08036" w14:textId="77777777" w:rsidR="009F614D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三、综合题</w:t>
      </w:r>
    </w:p>
    <w:p w14:paraId="7B73829D" w14:textId="77777777" w:rsidR="00C82D2F" w:rsidRPr="00F203E0" w:rsidRDefault="00000000" w:rsidP="002700C1">
      <w:pPr>
        <w:snapToGrid w:val="0"/>
        <w:spacing w:line="360" w:lineRule="auto"/>
        <w:ind w:firstLineChars="133" w:firstLine="279"/>
        <w:jc w:val="both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18.</w:t>
      </w:r>
      <w:r w:rsidR="00E3562C" w:rsidRPr="00F203E0">
        <w:rPr>
          <w:rFonts w:ascii="宋体" w:hAnsi="宋体" w:hint="eastAsia"/>
          <w:szCs w:val="21"/>
        </w:rPr>
        <w:t>（10分）某班同学利用如下装置</w:t>
      </w:r>
      <w:r w:rsidR="00E3562C" w:rsidRPr="00F203E0">
        <w:rPr>
          <w:rFonts w:ascii="宋体" w:hAnsi="宋体"/>
          <w:szCs w:val="21"/>
        </w:rPr>
        <w:t>做“探究凸透镜成像规律”的实验：</w:t>
      </w:r>
    </w:p>
    <w:p w14:paraId="1966A990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noProof/>
          <w:szCs w:val="21"/>
        </w:rPr>
        <w:drawing>
          <wp:inline distT="0" distB="0" distL="114300" distR="114300" wp14:anchorId="4B9A1C6E" wp14:editId="724190EF">
            <wp:extent cx="2537064" cy="965301"/>
            <wp:effectExtent l="0" t="0" r="0" b="635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50357" cy="97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3BBC7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（1）有三个小组</w:t>
      </w:r>
      <w:r w:rsidRPr="00F203E0">
        <w:rPr>
          <w:rFonts w:ascii="宋体" w:hAnsi="宋体" w:hint="eastAsia"/>
          <w:szCs w:val="21"/>
        </w:rPr>
        <w:t>用相同的凸透镜在相同</w:t>
      </w:r>
      <w:r w:rsidRPr="00F203E0">
        <w:rPr>
          <w:rFonts w:ascii="宋体" w:hAnsi="宋体"/>
          <w:szCs w:val="21"/>
        </w:rPr>
        <w:t>物距</w:t>
      </w:r>
      <w:r w:rsidRPr="00F203E0">
        <w:rPr>
          <w:rFonts w:ascii="宋体" w:hAnsi="宋体" w:hint="eastAsia"/>
          <w:szCs w:val="21"/>
        </w:rPr>
        <w:t>下，</w:t>
      </w:r>
      <w:r w:rsidRPr="00F203E0">
        <w:rPr>
          <w:rFonts w:ascii="宋体" w:hAnsi="宋体"/>
          <w:szCs w:val="21"/>
        </w:rPr>
        <w:t>测</w:t>
      </w:r>
      <w:r w:rsidRPr="00F203E0">
        <w:rPr>
          <w:rFonts w:ascii="宋体" w:hAnsi="宋体" w:hint="eastAsia"/>
          <w:szCs w:val="21"/>
        </w:rPr>
        <w:t>得的</w:t>
      </w:r>
      <w:r w:rsidRPr="00F203E0">
        <w:rPr>
          <w:rFonts w:ascii="宋体" w:hAnsi="宋体"/>
          <w:szCs w:val="21"/>
        </w:rPr>
        <w:t>像距分别为2</w:t>
      </w:r>
      <w:r w:rsidRPr="00F203E0">
        <w:rPr>
          <w:rFonts w:ascii="宋体" w:hAnsi="宋体" w:hint="eastAsia"/>
          <w:szCs w:val="21"/>
        </w:rPr>
        <w:t>5</w:t>
      </w:r>
      <w:r w:rsidRPr="00F203E0">
        <w:rPr>
          <w:rFonts w:ascii="宋体" w:hAnsi="宋体"/>
          <w:szCs w:val="21"/>
        </w:rPr>
        <w:t>.0cm、2</w:t>
      </w:r>
      <w:r w:rsidRPr="00F203E0">
        <w:rPr>
          <w:rFonts w:ascii="宋体" w:hAnsi="宋体" w:hint="eastAsia"/>
          <w:szCs w:val="21"/>
        </w:rPr>
        <w:t>6</w:t>
      </w:r>
      <w:r w:rsidRPr="00F203E0">
        <w:rPr>
          <w:rFonts w:ascii="宋体" w:hAnsi="宋体"/>
          <w:szCs w:val="21"/>
        </w:rPr>
        <w:t>.0cm、2</w:t>
      </w:r>
      <w:r w:rsidRPr="00F203E0">
        <w:rPr>
          <w:rFonts w:ascii="宋体" w:hAnsi="宋体" w:hint="eastAsia"/>
          <w:szCs w:val="21"/>
        </w:rPr>
        <w:t>6.5</w:t>
      </w:r>
      <w:r w:rsidRPr="00F203E0">
        <w:rPr>
          <w:rFonts w:ascii="宋体" w:hAnsi="宋体"/>
          <w:szCs w:val="21"/>
        </w:rPr>
        <w:t>cm</w:t>
      </w:r>
      <w:r w:rsidRPr="00F203E0">
        <w:rPr>
          <w:rFonts w:ascii="宋体" w:hAnsi="宋体" w:hint="eastAsia"/>
          <w:szCs w:val="21"/>
        </w:rPr>
        <w:t>。</w:t>
      </w:r>
      <w:r w:rsidRPr="00F203E0">
        <w:rPr>
          <w:rFonts w:ascii="宋体" w:hAnsi="宋体"/>
          <w:szCs w:val="21"/>
        </w:rPr>
        <w:t>若数据差别不是因为长度测量误差导致的</w:t>
      </w:r>
      <w:r w:rsidRPr="00F203E0">
        <w:rPr>
          <w:rFonts w:ascii="宋体" w:hAnsi="宋体" w:hint="eastAsia"/>
          <w:szCs w:val="21"/>
        </w:rPr>
        <w:t>，造成数据差别的</w:t>
      </w:r>
      <w:r w:rsidRPr="00F203E0">
        <w:rPr>
          <w:rFonts w:ascii="宋体" w:hAnsi="宋体"/>
          <w:szCs w:val="21"/>
        </w:rPr>
        <w:t>原因</w:t>
      </w:r>
      <w:r w:rsidRPr="00F203E0">
        <w:rPr>
          <w:rFonts w:ascii="宋体" w:hAnsi="宋体" w:hint="eastAsia"/>
          <w:szCs w:val="21"/>
        </w:rPr>
        <w:t>应该</w:t>
      </w:r>
      <w:r w:rsidRPr="00F203E0">
        <w:rPr>
          <w:rFonts w:ascii="宋体" w:hAnsi="宋体"/>
          <w:szCs w:val="21"/>
        </w:rPr>
        <w:t>是</w:t>
      </w:r>
      <w:r w:rsidRPr="00F203E0">
        <w:rPr>
          <w:rFonts w:ascii="宋体" w:hAnsi="宋体"/>
          <w:szCs w:val="21"/>
          <w:u w:val="single"/>
        </w:rPr>
        <w:t> </w:t>
      </w:r>
      <w:r w:rsidRPr="00F203E0">
        <w:rPr>
          <w:rFonts w:ascii="宋体" w:hAnsi="宋体" w:hint="eastAsia"/>
          <w:szCs w:val="21"/>
          <w:u w:val="single"/>
        </w:rPr>
        <w:t xml:space="preserve">      </w:t>
      </w:r>
      <w:proofErr w:type="gramStart"/>
      <w:r w:rsidRPr="00F203E0">
        <w:rPr>
          <w:rFonts w:ascii="宋体" w:hAnsi="宋体" w:hint="eastAsia"/>
          <w:szCs w:val="21"/>
          <w:u w:val="single"/>
        </w:rPr>
        <w:t xml:space="preserve"> </w:t>
      </w:r>
      <w:r w:rsidRPr="00F203E0">
        <w:rPr>
          <w:rFonts w:ascii="宋体" w:hAnsi="宋体" w:hint="eastAsia"/>
          <w:szCs w:val="21"/>
        </w:rPr>
        <w:t>；</w:t>
      </w:r>
      <w:proofErr w:type="gramEnd"/>
      <w:r w:rsidRPr="00F203E0">
        <w:rPr>
          <w:rFonts w:ascii="宋体" w:hAnsi="宋体" w:hint="eastAsia"/>
          <w:szCs w:val="21"/>
        </w:rPr>
        <w:t xml:space="preserve"> </w:t>
      </w:r>
    </w:p>
    <w:p w14:paraId="62C77930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（</w:t>
      </w:r>
      <w:r w:rsidRPr="00F203E0">
        <w:rPr>
          <w:rFonts w:ascii="宋体" w:hAnsi="宋体" w:hint="eastAsia"/>
          <w:szCs w:val="21"/>
        </w:rPr>
        <w:t>2</w:t>
      </w:r>
      <w:r w:rsidRPr="00F203E0">
        <w:rPr>
          <w:rFonts w:ascii="宋体" w:hAnsi="宋体"/>
          <w:szCs w:val="21"/>
        </w:rPr>
        <w:t>）如果保持蜡烛和凸透镜的位置不变，把光屏向右移动一小段距离时，要在光屏上再次得到清晰的像，</w:t>
      </w:r>
      <w:r w:rsidRPr="00F203E0">
        <w:rPr>
          <w:rFonts w:ascii="宋体" w:hAnsi="宋体" w:hint="eastAsia"/>
          <w:szCs w:val="21"/>
        </w:rPr>
        <w:t>可以</w:t>
      </w:r>
      <w:r w:rsidRPr="00F203E0">
        <w:rPr>
          <w:rFonts w:ascii="宋体" w:hAnsi="宋体"/>
          <w:szCs w:val="21"/>
        </w:rPr>
        <w:t>在凸透镜和蜡烛之间放置适当的</w:t>
      </w:r>
      <w:r w:rsidRPr="00F203E0">
        <w:rPr>
          <w:rFonts w:ascii="宋体" w:hAnsi="宋体"/>
          <w:szCs w:val="21"/>
          <w:u w:val="single"/>
        </w:rPr>
        <w:t> </w:t>
      </w:r>
      <w:r w:rsidRPr="00F203E0">
        <w:rPr>
          <w:rFonts w:ascii="宋体" w:hAnsi="宋体" w:hint="eastAsia"/>
          <w:szCs w:val="21"/>
          <w:u w:val="single"/>
        </w:rPr>
        <w:t xml:space="preserve"> </w:t>
      </w:r>
      <w:r w:rsidR="00613FDA" w:rsidRPr="00F203E0">
        <w:rPr>
          <w:rFonts w:ascii="宋体" w:hAnsi="宋体" w:hint="eastAsia"/>
          <w:szCs w:val="21"/>
          <w:u w:val="single"/>
        </w:rPr>
        <w:t xml:space="preserve"> </w:t>
      </w:r>
      <w:r w:rsidR="002700C1">
        <w:rPr>
          <w:rFonts w:ascii="宋体" w:hAnsi="宋体" w:hint="eastAsia"/>
          <w:szCs w:val="21"/>
          <w:u w:val="single"/>
        </w:rPr>
        <w:t xml:space="preserve">  </w:t>
      </w:r>
      <w:r w:rsidR="00613FDA" w:rsidRPr="00F203E0">
        <w:rPr>
          <w:rFonts w:ascii="宋体" w:hAnsi="宋体" w:hint="eastAsia"/>
          <w:szCs w:val="21"/>
          <w:u w:val="single"/>
        </w:rPr>
        <w:t xml:space="preserve"> </w:t>
      </w:r>
      <w:r w:rsidRPr="00F203E0">
        <w:rPr>
          <w:rFonts w:ascii="宋体" w:hAnsi="宋体" w:hint="eastAsia"/>
          <w:szCs w:val="21"/>
          <w:u w:val="single"/>
        </w:rPr>
        <w:t xml:space="preserve">  </w:t>
      </w:r>
      <w:r w:rsidRPr="00F203E0">
        <w:rPr>
          <w:rFonts w:ascii="宋体" w:hAnsi="宋体"/>
          <w:szCs w:val="21"/>
        </w:rPr>
        <w:t>（选填“凸透镜”或“凹透镜”）</w:t>
      </w:r>
      <w:r w:rsidRPr="00F203E0">
        <w:rPr>
          <w:rFonts w:ascii="宋体" w:hAnsi="宋体" w:hint="eastAsia"/>
          <w:szCs w:val="21"/>
        </w:rPr>
        <w:t>来</w:t>
      </w:r>
      <w:r w:rsidRPr="00F203E0">
        <w:rPr>
          <w:rFonts w:ascii="宋体" w:hAnsi="宋体"/>
          <w:szCs w:val="21"/>
        </w:rPr>
        <w:t>实现</w:t>
      </w:r>
      <w:r w:rsidRPr="00F203E0">
        <w:rPr>
          <w:rFonts w:ascii="宋体" w:hAnsi="宋体" w:hint="eastAsia"/>
          <w:szCs w:val="21"/>
        </w:rPr>
        <w:t>；</w:t>
      </w:r>
    </w:p>
    <w:p w14:paraId="1981139C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（</w:t>
      </w:r>
      <w:r w:rsidRPr="00F203E0">
        <w:rPr>
          <w:rFonts w:ascii="宋体" w:hAnsi="宋体" w:hint="eastAsia"/>
          <w:szCs w:val="21"/>
        </w:rPr>
        <w:t>3</w:t>
      </w:r>
      <w:r w:rsidRPr="00F203E0">
        <w:rPr>
          <w:rFonts w:ascii="宋体" w:hAnsi="宋体"/>
          <w:szCs w:val="21"/>
        </w:rPr>
        <w:t>）</w:t>
      </w:r>
      <w:r w:rsidRPr="00F203E0">
        <w:rPr>
          <w:rFonts w:ascii="宋体" w:hAnsi="宋体" w:hint="eastAsia"/>
          <w:szCs w:val="21"/>
        </w:rPr>
        <w:t>蜡烛中心到凸透镜中心的距离</w:t>
      </w:r>
      <w:r w:rsidRPr="00F203E0">
        <w:rPr>
          <w:rFonts w:ascii="宋体" w:hAnsi="宋体"/>
          <w:szCs w:val="21"/>
        </w:rPr>
        <w:t>等于焦距时，在光屏一侧透过凸透镜</w:t>
      </w:r>
      <w:r w:rsidRPr="00F203E0">
        <w:rPr>
          <w:rFonts w:ascii="宋体" w:hAnsi="宋体" w:hint="eastAsia"/>
          <w:szCs w:val="21"/>
        </w:rPr>
        <w:t>能</w:t>
      </w:r>
      <w:r w:rsidRPr="00F203E0">
        <w:rPr>
          <w:rFonts w:ascii="宋体" w:hAnsi="宋体"/>
          <w:szCs w:val="21"/>
        </w:rPr>
        <w:t>看到烛焰</w:t>
      </w:r>
      <w:r w:rsidRPr="00F203E0">
        <w:rPr>
          <w:rFonts w:ascii="宋体" w:hAnsi="宋体" w:hint="eastAsia"/>
          <w:szCs w:val="21"/>
        </w:rPr>
        <w:t>的部分的</w:t>
      </w:r>
      <w:r w:rsidRPr="00F203E0">
        <w:rPr>
          <w:rFonts w:ascii="宋体" w:hAnsi="宋体"/>
          <w:szCs w:val="21"/>
        </w:rPr>
        <w:t>正立放大的像。对此</w:t>
      </w:r>
      <w:r w:rsidRPr="00F203E0">
        <w:rPr>
          <w:rFonts w:ascii="宋体" w:hAnsi="宋体" w:hint="eastAsia"/>
          <w:szCs w:val="21"/>
        </w:rPr>
        <w:t>现象</w:t>
      </w:r>
      <w:r w:rsidRPr="00F203E0">
        <w:rPr>
          <w:rFonts w:ascii="宋体" w:hAnsi="宋体"/>
          <w:szCs w:val="21"/>
        </w:rPr>
        <w:t>下列解释合理的是</w:t>
      </w:r>
      <w:r w:rsidRPr="00F203E0">
        <w:rPr>
          <w:rFonts w:ascii="宋体" w:hAnsi="宋体"/>
          <w:szCs w:val="21"/>
          <w:u w:val="single"/>
        </w:rPr>
        <w:t> </w:t>
      </w:r>
      <w:r w:rsidR="00613FDA" w:rsidRPr="00F203E0">
        <w:rPr>
          <w:rFonts w:ascii="宋体" w:hAnsi="宋体" w:hint="eastAsia"/>
          <w:szCs w:val="21"/>
          <w:u w:val="single"/>
        </w:rPr>
        <w:t xml:space="preserve">  </w:t>
      </w:r>
      <w:r w:rsidRPr="00F203E0">
        <w:rPr>
          <w:rFonts w:ascii="宋体" w:hAnsi="宋体" w:hint="eastAsia"/>
          <w:szCs w:val="21"/>
          <w:u w:val="single"/>
        </w:rPr>
        <w:t xml:space="preserve"> </w:t>
      </w:r>
      <w:proofErr w:type="gramStart"/>
      <w:r w:rsidRPr="00F203E0">
        <w:rPr>
          <w:rFonts w:ascii="宋体" w:hAnsi="宋体" w:hint="eastAsia"/>
          <w:szCs w:val="21"/>
          <w:u w:val="single"/>
        </w:rPr>
        <w:t xml:space="preserve"> </w:t>
      </w:r>
      <w:r w:rsidRPr="00F203E0">
        <w:rPr>
          <w:rFonts w:ascii="宋体" w:hAnsi="宋体" w:hint="eastAsia"/>
          <w:szCs w:val="21"/>
        </w:rPr>
        <w:t>；</w:t>
      </w:r>
      <w:proofErr w:type="gramEnd"/>
    </w:p>
    <w:p w14:paraId="07DA141A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A.烛焰有一定的</w:t>
      </w:r>
      <w:r w:rsidRPr="00F203E0">
        <w:rPr>
          <w:rFonts w:ascii="宋体" w:hAnsi="宋体" w:hint="eastAsia"/>
          <w:szCs w:val="21"/>
        </w:rPr>
        <w:t>大小</w:t>
      </w:r>
      <w:r w:rsidRPr="00F203E0">
        <w:rPr>
          <w:rFonts w:ascii="宋体" w:hAnsi="宋体"/>
          <w:szCs w:val="21"/>
        </w:rPr>
        <w:t>，它的某些部分到凸透镜的距离稍大于焦距</w:t>
      </w:r>
    </w:p>
    <w:p w14:paraId="5441E769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B.烛焰有一定的</w:t>
      </w:r>
      <w:r w:rsidRPr="00F203E0">
        <w:rPr>
          <w:rFonts w:ascii="宋体" w:hAnsi="宋体" w:hint="eastAsia"/>
          <w:szCs w:val="21"/>
        </w:rPr>
        <w:t>大小</w:t>
      </w:r>
      <w:r w:rsidRPr="00F203E0">
        <w:rPr>
          <w:rFonts w:ascii="宋体" w:hAnsi="宋体"/>
          <w:szCs w:val="21"/>
        </w:rPr>
        <w:t>，它的某些部分到凸透镜的距离稍小于焦距</w:t>
      </w:r>
    </w:p>
    <w:p w14:paraId="7F57894C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C.这是烛焰发出的光经凸透镜表面反射形成的像</w:t>
      </w:r>
    </w:p>
    <w:p w14:paraId="5C3B26DD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（</w:t>
      </w:r>
      <w:r w:rsidRPr="00F203E0">
        <w:rPr>
          <w:rFonts w:ascii="宋体" w:hAnsi="宋体" w:hint="eastAsia"/>
          <w:szCs w:val="21"/>
        </w:rPr>
        <w:t>4</w:t>
      </w:r>
      <w:r w:rsidRPr="00F203E0">
        <w:rPr>
          <w:rFonts w:ascii="宋体" w:hAnsi="宋体"/>
          <w:szCs w:val="21"/>
        </w:rPr>
        <w:t>）</w:t>
      </w:r>
      <w:r w:rsidRPr="00F203E0">
        <w:rPr>
          <w:rFonts w:ascii="宋体" w:hAnsi="宋体" w:hint="eastAsia"/>
          <w:szCs w:val="21"/>
        </w:rPr>
        <w:t>如图所示，</w:t>
      </w:r>
      <w:r w:rsidRPr="00F203E0">
        <w:rPr>
          <w:rFonts w:ascii="宋体" w:hAnsi="宋体"/>
          <w:szCs w:val="21"/>
        </w:rPr>
        <w:t>将遮光板紧贴着凸透镜自上而下</w:t>
      </w:r>
      <w:r w:rsidRPr="00F203E0">
        <w:rPr>
          <w:rFonts w:ascii="宋体" w:hAnsi="宋体" w:hint="eastAsia"/>
          <w:szCs w:val="21"/>
        </w:rPr>
        <w:t>放在</w:t>
      </w:r>
      <w:r w:rsidRPr="00F203E0">
        <w:rPr>
          <w:rFonts w:ascii="宋体" w:hAnsi="宋体"/>
          <w:szCs w:val="21"/>
        </w:rPr>
        <w:t>透镜前，直至挡住其上半部分，在该过程中光屏上所成像的变化情况是</w:t>
      </w:r>
      <w:r w:rsidRPr="00F203E0">
        <w:rPr>
          <w:rFonts w:ascii="宋体" w:hAnsi="宋体"/>
          <w:szCs w:val="21"/>
          <w:u w:val="single"/>
        </w:rPr>
        <w:t> </w:t>
      </w:r>
      <w:r w:rsidRPr="00F203E0">
        <w:rPr>
          <w:rFonts w:ascii="宋体" w:hAnsi="宋体" w:hint="eastAsia"/>
          <w:szCs w:val="21"/>
          <w:u w:val="single"/>
        </w:rPr>
        <w:t xml:space="preserve"> </w:t>
      </w:r>
      <w:r w:rsidR="00613FDA" w:rsidRPr="00F203E0">
        <w:rPr>
          <w:rFonts w:ascii="宋体" w:hAnsi="宋体" w:hint="eastAsia"/>
          <w:szCs w:val="21"/>
          <w:u w:val="single"/>
        </w:rPr>
        <w:t xml:space="preserve"> </w:t>
      </w:r>
      <w:r w:rsidRPr="00F203E0">
        <w:rPr>
          <w:rFonts w:ascii="宋体" w:hAnsi="宋体" w:hint="eastAsia"/>
          <w:szCs w:val="21"/>
          <w:u w:val="single"/>
        </w:rPr>
        <w:t xml:space="preserve">  </w:t>
      </w:r>
      <w:proofErr w:type="gramStart"/>
      <w:r w:rsidRPr="00F203E0">
        <w:rPr>
          <w:rFonts w:ascii="宋体" w:hAnsi="宋体" w:hint="eastAsia"/>
          <w:szCs w:val="21"/>
          <w:u w:val="single"/>
        </w:rPr>
        <w:t xml:space="preserve"> </w:t>
      </w:r>
      <w:r w:rsidRPr="00F203E0">
        <w:rPr>
          <w:rFonts w:ascii="宋体" w:hAnsi="宋体" w:hint="eastAsia"/>
          <w:szCs w:val="21"/>
        </w:rPr>
        <w:t>；</w:t>
      </w:r>
      <w:proofErr w:type="gramEnd"/>
    </w:p>
    <w:p w14:paraId="644EC8AB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A</w:t>
      </w:r>
      <w:r w:rsidRPr="00F203E0">
        <w:rPr>
          <w:rFonts w:ascii="宋体" w:hAnsi="宋体" w:hint="eastAsia"/>
          <w:szCs w:val="21"/>
        </w:rPr>
        <w:t xml:space="preserve">.像没有任何变化            </w:t>
      </w:r>
      <w:r w:rsidRPr="00F203E0">
        <w:rPr>
          <w:rFonts w:ascii="宋体" w:hAnsi="宋体"/>
          <w:szCs w:val="21"/>
        </w:rPr>
        <w:t>B</w:t>
      </w:r>
      <w:r w:rsidRPr="00F203E0">
        <w:rPr>
          <w:rFonts w:ascii="宋体" w:hAnsi="宋体" w:hint="eastAsia"/>
          <w:szCs w:val="21"/>
        </w:rPr>
        <w:t>.</w:t>
      </w:r>
      <w:r w:rsidRPr="00F203E0">
        <w:rPr>
          <w:rFonts w:ascii="宋体" w:hAnsi="宋体"/>
          <w:szCs w:val="21"/>
        </w:rPr>
        <w:t>亮度</w:t>
      </w:r>
      <w:r w:rsidRPr="00F203E0">
        <w:rPr>
          <w:rFonts w:ascii="宋体" w:hAnsi="宋体" w:hint="eastAsia"/>
          <w:szCs w:val="21"/>
        </w:rPr>
        <w:t>不变，像不完整</w:t>
      </w:r>
    </w:p>
    <w:p w14:paraId="3D7546E6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C</w:t>
      </w:r>
      <w:r w:rsidRPr="00F203E0">
        <w:rPr>
          <w:rFonts w:ascii="宋体" w:hAnsi="宋体" w:hint="eastAsia"/>
          <w:szCs w:val="21"/>
        </w:rPr>
        <w:t>.</w:t>
      </w:r>
      <w:r w:rsidRPr="00F203E0">
        <w:rPr>
          <w:rFonts w:ascii="宋体" w:hAnsi="宋体"/>
          <w:szCs w:val="21"/>
        </w:rPr>
        <w:t>亮度</w:t>
      </w:r>
      <w:r w:rsidRPr="00F203E0">
        <w:rPr>
          <w:rFonts w:ascii="宋体" w:hAnsi="宋体" w:hint="eastAsia"/>
          <w:szCs w:val="21"/>
        </w:rPr>
        <w:t xml:space="preserve">变暗，像任然完整      </w:t>
      </w:r>
      <w:r w:rsidRPr="00F203E0">
        <w:rPr>
          <w:rFonts w:ascii="宋体" w:hAnsi="宋体"/>
          <w:szCs w:val="21"/>
        </w:rPr>
        <w:t>D</w:t>
      </w:r>
      <w:r w:rsidRPr="00F203E0">
        <w:rPr>
          <w:rFonts w:ascii="宋体" w:hAnsi="宋体" w:hint="eastAsia"/>
          <w:szCs w:val="21"/>
        </w:rPr>
        <w:t>.</w:t>
      </w:r>
      <w:r w:rsidRPr="00F203E0">
        <w:rPr>
          <w:rFonts w:ascii="宋体" w:hAnsi="宋体"/>
          <w:szCs w:val="21"/>
        </w:rPr>
        <w:t>亮度</w:t>
      </w:r>
      <w:r w:rsidRPr="00F203E0">
        <w:rPr>
          <w:rFonts w:ascii="宋体" w:hAnsi="宋体" w:hint="eastAsia"/>
          <w:szCs w:val="21"/>
        </w:rPr>
        <w:t xml:space="preserve">变暗，像不完整 </w:t>
      </w:r>
    </w:p>
    <w:p w14:paraId="572DCC48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（5）</w:t>
      </w:r>
      <w:r w:rsidRPr="00F203E0">
        <w:rPr>
          <w:rFonts w:ascii="宋体" w:hAnsi="宋体"/>
          <w:szCs w:val="21"/>
        </w:rPr>
        <w:t>将遮光板</w:t>
      </w:r>
      <w:r w:rsidRPr="00F203E0">
        <w:rPr>
          <w:rFonts w:ascii="宋体" w:hAnsi="宋体" w:hint="eastAsia"/>
          <w:szCs w:val="21"/>
        </w:rPr>
        <w:t>放在</w:t>
      </w:r>
      <w:r w:rsidRPr="00F203E0">
        <w:rPr>
          <w:rFonts w:ascii="宋体" w:hAnsi="宋体"/>
          <w:szCs w:val="21"/>
        </w:rPr>
        <w:t>烛焰</w:t>
      </w:r>
      <w:r w:rsidRPr="00F203E0">
        <w:rPr>
          <w:rFonts w:ascii="宋体" w:hAnsi="宋体" w:hint="eastAsia"/>
          <w:szCs w:val="21"/>
        </w:rPr>
        <w:t>与</w:t>
      </w:r>
      <w:r w:rsidRPr="00F203E0">
        <w:rPr>
          <w:rFonts w:ascii="宋体" w:hAnsi="宋体"/>
          <w:szCs w:val="21"/>
        </w:rPr>
        <w:t>凸透镜</w:t>
      </w:r>
      <w:r w:rsidRPr="00F203E0">
        <w:rPr>
          <w:rFonts w:ascii="宋体" w:hAnsi="宋体" w:hint="eastAsia"/>
          <w:szCs w:val="21"/>
        </w:rPr>
        <w:t>之间的</w:t>
      </w:r>
      <w:r w:rsidRPr="00F203E0">
        <w:rPr>
          <w:rFonts w:ascii="宋体" w:hAnsi="宋体"/>
          <w:szCs w:val="21"/>
        </w:rPr>
        <w:t>烛焰</w:t>
      </w:r>
      <w:r w:rsidRPr="00F203E0">
        <w:rPr>
          <w:rFonts w:ascii="宋体" w:hAnsi="宋体" w:hint="eastAsia"/>
          <w:szCs w:val="21"/>
        </w:rPr>
        <w:t>附近，</w:t>
      </w:r>
      <w:r w:rsidRPr="00F203E0">
        <w:rPr>
          <w:rFonts w:ascii="宋体" w:hAnsi="宋体"/>
          <w:szCs w:val="21"/>
        </w:rPr>
        <w:t>挡住</w:t>
      </w:r>
      <w:r w:rsidRPr="00F203E0">
        <w:rPr>
          <w:rFonts w:ascii="宋体" w:hAnsi="宋体" w:hint="eastAsia"/>
          <w:szCs w:val="21"/>
        </w:rPr>
        <w:t>一部分</w:t>
      </w:r>
      <w:r w:rsidRPr="00F203E0">
        <w:rPr>
          <w:rFonts w:ascii="宋体" w:hAnsi="宋体"/>
          <w:szCs w:val="21"/>
        </w:rPr>
        <w:t>烛焰，</w:t>
      </w:r>
      <w:r w:rsidRPr="00F203E0">
        <w:rPr>
          <w:rFonts w:ascii="宋体" w:hAnsi="宋体" w:hint="eastAsia"/>
          <w:szCs w:val="21"/>
        </w:rPr>
        <w:t>则成</w:t>
      </w:r>
      <w:r w:rsidRPr="00F203E0">
        <w:rPr>
          <w:rFonts w:ascii="宋体" w:hAnsi="宋体"/>
          <w:szCs w:val="21"/>
        </w:rPr>
        <w:t>像</w:t>
      </w:r>
      <w:r w:rsidRPr="00F203E0">
        <w:rPr>
          <w:rFonts w:ascii="宋体" w:hAnsi="宋体" w:hint="eastAsia"/>
          <w:szCs w:val="21"/>
        </w:rPr>
        <w:t>情况的</w:t>
      </w:r>
      <w:r w:rsidRPr="00F203E0">
        <w:rPr>
          <w:rFonts w:ascii="宋体" w:hAnsi="宋体"/>
          <w:szCs w:val="21"/>
        </w:rPr>
        <w:t>变化是</w:t>
      </w:r>
      <w:r w:rsidRPr="00F203E0">
        <w:rPr>
          <w:rFonts w:ascii="宋体" w:hAnsi="宋体" w:hint="eastAsia"/>
          <w:szCs w:val="21"/>
        </w:rPr>
        <w:t>：</w:t>
      </w:r>
      <w:r w:rsidRPr="00F203E0">
        <w:rPr>
          <w:rFonts w:ascii="宋体" w:hAnsi="宋体"/>
          <w:szCs w:val="21"/>
          <w:u w:val="single"/>
        </w:rPr>
        <w:t> </w:t>
      </w:r>
      <w:r w:rsidRPr="00F203E0">
        <w:rPr>
          <w:rFonts w:ascii="宋体" w:hAnsi="宋体" w:hint="eastAsia"/>
          <w:szCs w:val="21"/>
          <w:u w:val="single"/>
        </w:rPr>
        <w:t xml:space="preserve"> </w:t>
      </w:r>
      <w:r w:rsidR="00613FDA" w:rsidRPr="00F203E0">
        <w:rPr>
          <w:rFonts w:ascii="宋体" w:hAnsi="宋体" w:hint="eastAsia"/>
          <w:szCs w:val="21"/>
          <w:u w:val="single"/>
        </w:rPr>
        <w:t xml:space="preserve">  </w:t>
      </w:r>
      <w:r w:rsidRPr="00F203E0">
        <w:rPr>
          <w:rFonts w:ascii="宋体" w:hAnsi="宋体" w:hint="eastAsia"/>
          <w:szCs w:val="21"/>
          <w:u w:val="single"/>
        </w:rPr>
        <w:t xml:space="preserve">   </w:t>
      </w:r>
      <w:r w:rsidR="00613FDA" w:rsidRPr="00F203E0">
        <w:rPr>
          <w:rFonts w:ascii="宋体" w:hAnsi="宋体" w:hint="eastAsia"/>
          <w:szCs w:val="21"/>
          <w:u w:val="single"/>
        </w:rPr>
        <w:t xml:space="preserve">  </w:t>
      </w:r>
      <w:proofErr w:type="gramStart"/>
      <w:r w:rsidR="00613FDA" w:rsidRPr="00F203E0">
        <w:rPr>
          <w:rFonts w:ascii="宋体" w:hAnsi="宋体" w:hint="eastAsia"/>
          <w:szCs w:val="21"/>
          <w:u w:val="single"/>
        </w:rPr>
        <w:t xml:space="preserve"> </w:t>
      </w:r>
      <w:r w:rsidRPr="00F203E0">
        <w:rPr>
          <w:rFonts w:ascii="宋体" w:hAnsi="宋体"/>
          <w:szCs w:val="21"/>
        </w:rPr>
        <w:t>。</w:t>
      </w:r>
      <w:proofErr w:type="gramEnd"/>
    </w:p>
    <w:p w14:paraId="1302C11F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19.</w:t>
      </w:r>
      <w:r w:rsidR="00E3562C" w:rsidRPr="00F203E0">
        <w:rPr>
          <w:rFonts w:ascii="宋体" w:hAnsi="宋体" w:hint="eastAsia"/>
          <w:szCs w:val="21"/>
        </w:rPr>
        <w:t>（10分）</w:t>
      </w:r>
      <w:r w:rsidR="00E3562C" w:rsidRPr="00F203E0">
        <w:rPr>
          <w:rFonts w:ascii="宋体" w:hAnsi="宋体"/>
          <w:szCs w:val="21"/>
        </w:rPr>
        <w:t>如图所示，</w:t>
      </w:r>
      <w:r w:rsidR="00E3562C" w:rsidRPr="00F203E0">
        <w:rPr>
          <w:rFonts w:ascii="宋体" w:hAnsi="宋体" w:hint="eastAsia"/>
          <w:szCs w:val="21"/>
        </w:rPr>
        <w:t>一艘</w:t>
      </w:r>
      <w:r w:rsidR="00E3562C" w:rsidRPr="00F203E0">
        <w:rPr>
          <w:rFonts w:ascii="宋体" w:hAnsi="宋体"/>
          <w:szCs w:val="21"/>
        </w:rPr>
        <w:t>船从码头A出发渡河，</w:t>
      </w:r>
      <w:r w:rsidR="00E3562C" w:rsidRPr="00F203E0">
        <w:rPr>
          <w:rFonts w:ascii="宋体" w:hAnsi="宋体" w:hint="eastAsia"/>
          <w:szCs w:val="21"/>
        </w:rPr>
        <w:t>最终达到河对岸的码头B，</w:t>
      </w:r>
      <w:r w:rsidR="00E3562C" w:rsidRPr="00F203E0">
        <w:rPr>
          <w:rFonts w:ascii="宋体" w:hAnsi="宋体"/>
          <w:szCs w:val="21"/>
        </w:rPr>
        <w:t>船沿</w:t>
      </w:r>
      <w:r w:rsidR="00E3562C" w:rsidRPr="00F203E0">
        <w:rPr>
          <w:rFonts w:ascii="宋体" w:hAnsi="宋体" w:hint="eastAsia"/>
          <w:szCs w:val="21"/>
        </w:rPr>
        <w:t>河</w:t>
      </w:r>
      <w:r w:rsidR="00E3562C" w:rsidRPr="00F203E0">
        <w:rPr>
          <w:rFonts w:ascii="宋体" w:hAnsi="宋体"/>
          <w:szCs w:val="21"/>
        </w:rPr>
        <w:t>岸向下游移动了距离s</w:t>
      </w:r>
      <w:r w:rsidR="00E3562C" w:rsidRPr="00F203E0">
        <w:rPr>
          <w:rFonts w:ascii="宋体" w:hAnsi="宋体" w:hint="eastAsia"/>
          <w:szCs w:val="21"/>
        </w:rPr>
        <w:t>，</w:t>
      </w:r>
      <w:r w:rsidR="00E3562C" w:rsidRPr="00F203E0">
        <w:rPr>
          <w:rFonts w:ascii="宋体" w:hAnsi="宋体"/>
          <w:szCs w:val="21"/>
        </w:rPr>
        <w:t>河宽为d</w:t>
      </w:r>
      <w:r w:rsidR="00E3562C" w:rsidRPr="00F203E0">
        <w:rPr>
          <w:rFonts w:ascii="宋体" w:hAnsi="宋体" w:hint="eastAsia"/>
          <w:szCs w:val="21"/>
        </w:rPr>
        <w:t>。河中心水流速度最大，河岸边水流速度为0，</w:t>
      </w:r>
      <w:r w:rsidR="00E3562C" w:rsidRPr="00F203E0">
        <w:rPr>
          <w:rFonts w:ascii="宋体" w:hAnsi="宋体"/>
          <w:szCs w:val="21"/>
        </w:rPr>
        <w:t>河水的流速</w:t>
      </w:r>
      <w:r w:rsidR="00E3562C" w:rsidRPr="00F203E0">
        <w:rPr>
          <w:rFonts w:ascii="宋体" w:hAnsi="宋体" w:hint="eastAsia"/>
          <w:szCs w:val="21"/>
        </w:rPr>
        <w:t>u</w:t>
      </w:r>
      <w:r w:rsidR="00E3562C" w:rsidRPr="00F203E0">
        <w:rPr>
          <w:rFonts w:ascii="宋体" w:hAnsi="宋体"/>
          <w:szCs w:val="21"/>
        </w:rPr>
        <w:t>与到河岸的垂直距离</w:t>
      </w:r>
      <w:r w:rsidR="00E3562C" w:rsidRPr="00F203E0">
        <w:rPr>
          <w:rFonts w:ascii="宋体" w:hAnsi="宋体" w:hint="eastAsia"/>
          <w:szCs w:val="21"/>
        </w:rPr>
        <w:t>x</w:t>
      </w:r>
      <w:r w:rsidR="00E3562C" w:rsidRPr="00F203E0">
        <w:rPr>
          <w:rFonts w:ascii="宋体" w:hAnsi="宋体"/>
          <w:szCs w:val="21"/>
        </w:rPr>
        <w:t>成正比，即水</w:t>
      </w:r>
      <w:r w:rsidR="00E3562C" w:rsidRPr="00F203E0">
        <w:rPr>
          <w:rFonts w:ascii="宋体" w:hAnsi="宋体" w:hint="eastAsia"/>
          <w:szCs w:val="21"/>
        </w:rPr>
        <w:t>流速度u=</w:t>
      </w:r>
      <w:proofErr w:type="spellStart"/>
      <w:r w:rsidR="00E3562C" w:rsidRPr="00F203E0">
        <w:rPr>
          <w:rFonts w:ascii="宋体" w:hAnsi="宋体"/>
          <w:szCs w:val="21"/>
        </w:rPr>
        <w:t>kx</w:t>
      </w:r>
      <w:proofErr w:type="spellEnd"/>
      <w:r w:rsidR="00E3562C" w:rsidRPr="00F203E0">
        <w:rPr>
          <w:rFonts w:ascii="宋体" w:hAnsi="宋体"/>
          <w:szCs w:val="21"/>
        </w:rPr>
        <w:t>（k为常量</w:t>
      </w:r>
      <w:r w:rsidR="00E3562C" w:rsidRPr="00F203E0">
        <w:rPr>
          <w:rFonts w:ascii="宋体" w:hAnsi="宋体" w:hint="eastAsia"/>
          <w:szCs w:val="21"/>
        </w:rPr>
        <w:t>，</w:t>
      </w:r>
      <w:r w:rsidR="00E3562C" w:rsidRPr="00F203E0">
        <w:rPr>
          <w:rFonts w:ascii="宋体" w:hAnsi="宋体"/>
          <w:szCs w:val="21"/>
        </w:rPr>
        <w:t>x</w:t>
      </w:r>
      <w:r w:rsidR="00E3562C" w:rsidRPr="00F203E0">
        <w:rPr>
          <w:rFonts w:ascii="宋体" w:hAnsi="宋体" w:hint="eastAsia"/>
          <w:szCs w:val="21"/>
        </w:rPr>
        <w:t>≤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d</m:t>
            </m:r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  <w:r w:rsidR="00E3562C" w:rsidRPr="00F203E0">
        <w:rPr>
          <w:rFonts w:ascii="宋体" w:hAnsi="宋体"/>
          <w:szCs w:val="21"/>
        </w:rPr>
        <w:t>）</w:t>
      </w:r>
      <w:r w:rsidR="00E3562C" w:rsidRPr="00F203E0">
        <w:rPr>
          <w:rFonts w:ascii="宋体" w:hAnsi="宋体" w:hint="eastAsia"/>
          <w:szCs w:val="21"/>
        </w:rPr>
        <w:t>。船渡河</w:t>
      </w:r>
      <w:r w:rsidR="00E3562C" w:rsidRPr="00F203E0">
        <w:rPr>
          <w:rFonts w:ascii="宋体" w:hAnsi="宋体"/>
          <w:szCs w:val="21"/>
        </w:rPr>
        <w:t>过程</w:t>
      </w:r>
      <w:r w:rsidR="00E3562C" w:rsidRPr="00F203E0">
        <w:rPr>
          <w:rFonts w:ascii="宋体" w:hAnsi="宋体" w:hint="eastAsia"/>
          <w:szCs w:val="21"/>
        </w:rPr>
        <w:t>中，船相对水的速度</w:t>
      </w:r>
      <w:r w:rsidR="00E3562C" w:rsidRPr="00F203E0">
        <w:rPr>
          <w:rFonts w:ascii="宋体" w:hAnsi="宋体"/>
          <w:szCs w:val="21"/>
        </w:rPr>
        <w:t>恒定不变，船头始终垂直河岸</w:t>
      </w:r>
      <w:r w:rsidR="00E3562C" w:rsidRPr="00F203E0">
        <w:rPr>
          <w:rFonts w:ascii="宋体" w:hAnsi="宋体" w:hint="eastAsia"/>
          <w:szCs w:val="21"/>
        </w:rPr>
        <w:t>。请分析解答：（1）请在图中画出船过河轨迹的大概图形；</w:t>
      </w:r>
    </w:p>
    <w:p w14:paraId="6BB7895E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（2）求船相对于水的速度（用字母表示）。</w:t>
      </w:r>
    </w:p>
    <w:p w14:paraId="7B1DC372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58620D05" wp14:editId="449A5DBF">
            <wp:extent cx="2145665" cy="941070"/>
            <wp:effectExtent l="0" t="0" r="6985" b="1143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FE69F" w14:textId="77777777" w:rsidR="00C82D2F" w:rsidRPr="00F203E0" w:rsidRDefault="00C82D2F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0B9F457F" w14:textId="77777777" w:rsidR="00F203E0" w:rsidRP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7839C38B" w14:textId="77777777" w:rsidR="00F203E0" w:rsidRP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5B0FA45B" w14:textId="77777777" w:rsidR="00F203E0" w:rsidRP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02211074" w14:textId="77777777" w:rsidR="00F203E0" w:rsidRP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4980DA01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20.</w:t>
      </w:r>
      <w:r w:rsidR="00E3562C" w:rsidRPr="00F203E0">
        <w:rPr>
          <w:rFonts w:ascii="宋体" w:hAnsi="宋体" w:hint="eastAsia"/>
          <w:szCs w:val="21"/>
        </w:rPr>
        <w:t>（18分）</w:t>
      </w:r>
      <w:r w:rsidR="00E3562C" w:rsidRPr="00F203E0">
        <w:rPr>
          <w:rFonts w:ascii="宋体" w:hAnsi="宋体"/>
          <w:szCs w:val="21"/>
        </w:rPr>
        <w:t>如图所示，圆柱形容器A和B放在水平桌面上，高度均为50cm。A容器中盛有40cm深的酒精，A、B容器的底面积分别为100cm</w:t>
      </w:r>
      <w:r w:rsidR="00E3562C" w:rsidRPr="00F203E0">
        <w:rPr>
          <w:rFonts w:ascii="宋体" w:hAnsi="宋体"/>
          <w:szCs w:val="21"/>
          <w:vertAlign w:val="superscript"/>
        </w:rPr>
        <w:t>2</w:t>
      </w:r>
      <w:r w:rsidR="00E3562C" w:rsidRPr="00F203E0">
        <w:rPr>
          <w:rFonts w:ascii="宋体" w:hAnsi="宋体"/>
          <w:szCs w:val="21"/>
        </w:rPr>
        <w:t>和300cm</w:t>
      </w:r>
      <w:r w:rsidR="00E3562C" w:rsidRPr="00F203E0">
        <w:rPr>
          <w:rFonts w:ascii="宋体" w:hAnsi="宋体"/>
          <w:szCs w:val="21"/>
          <w:vertAlign w:val="superscript"/>
        </w:rPr>
        <w:t>2</w:t>
      </w:r>
      <w:r w:rsidR="00E3562C" w:rsidRPr="00F203E0">
        <w:rPr>
          <w:rFonts w:ascii="宋体" w:hAnsi="宋体"/>
          <w:szCs w:val="21"/>
        </w:rPr>
        <w:t>。ρ</w:t>
      </w:r>
      <w:r w:rsidR="00E3562C" w:rsidRPr="00F203E0">
        <w:rPr>
          <w:rFonts w:ascii="宋体" w:hAnsi="宋体"/>
          <w:szCs w:val="21"/>
          <w:vertAlign w:val="subscript"/>
        </w:rPr>
        <w:t>酒精</w:t>
      </w:r>
      <w:r w:rsidR="00E3562C" w:rsidRPr="00F203E0">
        <w:rPr>
          <w:rFonts w:ascii="宋体" w:hAnsi="宋体"/>
          <w:szCs w:val="21"/>
        </w:rPr>
        <w:t>=0.8g/cm</w:t>
      </w:r>
      <w:r w:rsidR="00E3562C" w:rsidRPr="00F203E0">
        <w:rPr>
          <w:rFonts w:ascii="宋体" w:hAnsi="宋体"/>
          <w:szCs w:val="21"/>
          <w:vertAlign w:val="superscript"/>
        </w:rPr>
        <w:t>3</w:t>
      </w:r>
      <w:r w:rsidR="00E3562C" w:rsidRPr="00F203E0">
        <w:rPr>
          <w:rFonts w:ascii="宋体" w:hAnsi="宋体"/>
          <w:szCs w:val="21"/>
        </w:rPr>
        <w:t>，ρ</w:t>
      </w:r>
      <w:r w:rsidR="00E3562C" w:rsidRPr="00F203E0">
        <w:rPr>
          <w:rFonts w:ascii="宋体" w:hAnsi="宋体"/>
          <w:szCs w:val="21"/>
          <w:vertAlign w:val="subscript"/>
        </w:rPr>
        <w:t>水</w:t>
      </w:r>
      <w:r w:rsidR="00E3562C" w:rsidRPr="00F203E0">
        <w:rPr>
          <w:rFonts w:ascii="宋体" w:hAnsi="宋体"/>
          <w:szCs w:val="21"/>
        </w:rPr>
        <w:t>=1g/cm</w:t>
      </w:r>
      <w:r w:rsidR="00E3562C" w:rsidRPr="00F203E0">
        <w:rPr>
          <w:rFonts w:ascii="宋体" w:hAnsi="宋体"/>
          <w:szCs w:val="21"/>
          <w:vertAlign w:val="superscript"/>
        </w:rPr>
        <w:t>3</w:t>
      </w:r>
      <w:r w:rsidR="00E3562C" w:rsidRPr="00F203E0">
        <w:rPr>
          <w:rFonts w:ascii="宋体" w:hAnsi="宋体"/>
          <w:szCs w:val="21"/>
        </w:rPr>
        <w:t>，常数g</w:t>
      </w:r>
      <w:r w:rsidR="00E3562C" w:rsidRPr="00F203E0">
        <w:rPr>
          <w:rFonts w:ascii="宋体" w:hAnsi="宋体" w:hint="eastAsia"/>
          <w:szCs w:val="21"/>
        </w:rPr>
        <w:t>取</w:t>
      </w:r>
      <w:r w:rsidR="00E3562C" w:rsidRPr="00F203E0">
        <w:rPr>
          <w:rFonts w:ascii="宋体" w:hAnsi="宋体"/>
          <w:szCs w:val="21"/>
        </w:rPr>
        <w:t>10N/kg,忽略其它次要因素。</w:t>
      </w:r>
    </w:p>
    <w:p w14:paraId="6F38241E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（1）B容器中盛有20cm深的水</w:t>
      </w:r>
      <w:r w:rsidRPr="00F203E0">
        <w:rPr>
          <w:rFonts w:ascii="宋体" w:hAnsi="宋体" w:hint="eastAsia"/>
          <w:szCs w:val="21"/>
        </w:rPr>
        <w:t>时</w:t>
      </w:r>
      <w:r w:rsidRPr="00F203E0">
        <w:rPr>
          <w:rFonts w:ascii="宋体" w:hAnsi="宋体"/>
          <w:szCs w:val="21"/>
        </w:rPr>
        <w:t>，从A、B容器中分别取出质量均为m的酒精和水，剩余</w:t>
      </w:r>
      <w:r w:rsidRPr="00F203E0">
        <w:rPr>
          <w:rFonts w:ascii="宋体" w:hAnsi="宋体" w:hint="eastAsia"/>
          <w:szCs w:val="21"/>
        </w:rPr>
        <w:t>的</w:t>
      </w:r>
      <w:r w:rsidRPr="00F203E0">
        <w:rPr>
          <w:rFonts w:ascii="宋体" w:hAnsi="宋体"/>
          <w:szCs w:val="21"/>
        </w:rPr>
        <w:t>酒精和水对各自容器底部的压强分别为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/>
          <w:szCs w:val="21"/>
          <w:vertAlign w:val="subscript"/>
        </w:rPr>
        <w:t>A</w:t>
      </w:r>
      <w:proofErr w:type="spellEnd"/>
      <w:r w:rsidRPr="00F203E0">
        <w:rPr>
          <w:rFonts w:ascii="宋体" w:hAnsi="宋体"/>
          <w:szCs w:val="21"/>
        </w:rPr>
        <w:t>和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/>
          <w:szCs w:val="21"/>
          <w:vertAlign w:val="subscript"/>
        </w:rPr>
        <w:t>B</w:t>
      </w:r>
      <w:proofErr w:type="spellEnd"/>
      <w:r w:rsidRPr="00F203E0">
        <w:rPr>
          <w:rFonts w:ascii="宋体" w:hAnsi="宋体"/>
          <w:szCs w:val="21"/>
        </w:rPr>
        <w:t>。若</w:t>
      </w:r>
      <w:r w:rsidRPr="00F203E0">
        <w:rPr>
          <w:rFonts w:ascii="宋体" w:hAnsi="宋体" w:hint="eastAsia"/>
          <w:szCs w:val="21"/>
        </w:rPr>
        <w:t>要满足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/>
          <w:szCs w:val="21"/>
          <w:vertAlign w:val="subscript"/>
        </w:rPr>
        <w:t>A</w:t>
      </w:r>
      <w:proofErr w:type="spellEnd"/>
      <w:r w:rsidRPr="00F203E0">
        <w:rPr>
          <w:rFonts w:ascii="宋体" w:hAnsi="宋体"/>
          <w:szCs w:val="21"/>
        </w:rPr>
        <w:t>＜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/>
          <w:szCs w:val="21"/>
          <w:vertAlign w:val="subscript"/>
        </w:rPr>
        <w:t>B</w:t>
      </w:r>
      <w:proofErr w:type="spellEnd"/>
      <w:r w:rsidRPr="00F203E0">
        <w:rPr>
          <w:rFonts w:ascii="宋体" w:hAnsi="宋体"/>
          <w:szCs w:val="21"/>
        </w:rPr>
        <w:t>，</w:t>
      </w:r>
      <w:r w:rsidRPr="00F203E0">
        <w:rPr>
          <w:rFonts w:ascii="宋体" w:hAnsi="宋体" w:hint="eastAsia"/>
          <w:szCs w:val="21"/>
        </w:rPr>
        <w:t>求</w:t>
      </w:r>
      <w:r w:rsidRPr="00F203E0">
        <w:rPr>
          <w:rFonts w:ascii="宋体" w:hAnsi="宋体"/>
          <w:szCs w:val="21"/>
        </w:rPr>
        <w:t>质量m的范围。</w:t>
      </w:r>
    </w:p>
    <w:p w14:paraId="57CE75E1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（</w:t>
      </w:r>
      <w:r w:rsidRPr="00F203E0">
        <w:rPr>
          <w:rFonts w:ascii="宋体" w:hAnsi="宋体" w:hint="eastAsia"/>
          <w:szCs w:val="21"/>
        </w:rPr>
        <w:t>2</w:t>
      </w:r>
      <w:r w:rsidRPr="00F203E0">
        <w:rPr>
          <w:rFonts w:ascii="宋体" w:hAnsi="宋体"/>
          <w:szCs w:val="21"/>
        </w:rPr>
        <w:t>）一圆柱形固体C</w:t>
      </w:r>
      <w:r w:rsidR="00775952" w:rsidRPr="00F203E0">
        <w:rPr>
          <w:rFonts w:ascii="宋体" w:hAnsi="宋体" w:hint="eastAsia"/>
          <w:szCs w:val="21"/>
        </w:rPr>
        <w:t>（</w:t>
      </w:r>
      <w:r w:rsidR="00F918D0" w:rsidRPr="00F203E0">
        <w:rPr>
          <w:rFonts w:ascii="宋体" w:hAnsi="宋体" w:hint="eastAsia"/>
          <w:szCs w:val="21"/>
        </w:rPr>
        <w:t>图中未画出</w:t>
      </w:r>
      <w:r w:rsidR="00775952" w:rsidRPr="00F203E0">
        <w:rPr>
          <w:rFonts w:ascii="宋体" w:hAnsi="宋体" w:hint="eastAsia"/>
          <w:szCs w:val="21"/>
        </w:rPr>
        <w:t>）</w:t>
      </w:r>
      <w:r w:rsidRPr="00F203E0">
        <w:rPr>
          <w:rFonts w:ascii="宋体" w:hAnsi="宋体"/>
          <w:szCs w:val="21"/>
        </w:rPr>
        <w:t>，高度为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、</w:t>
      </w:r>
      <w:r w:rsidRPr="00F203E0">
        <w:rPr>
          <w:rFonts w:ascii="宋体" w:hAnsi="宋体"/>
          <w:szCs w:val="21"/>
        </w:rPr>
        <w:t>底面积为200cm</w:t>
      </w:r>
      <w:r w:rsidRPr="00F203E0">
        <w:rPr>
          <w:rFonts w:ascii="宋体" w:hAnsi="宋体"/>
          <w:szCs w:val="21"/>
          <w:vertAlign w:val="superscript"/>
        </w:rPr>
        <w:t>2</w:t>
      </w:r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容器B中水</w:t>
      </w:r>
      <w:r w:rsidRPr="00F203E0">
        <w:rPr>
          <w:rFonts w:ascii="宋体" w:hAnsi="宋体" w:hint="eastAsia"/>
          <w:szCs w:val="21"/>
        </w:rPr>
        <w:t>的深度为H，</w:t>
      </w:r>
      <w:r w:rsidRPr="00F203E0">
        <w:rPr>
          <w:rFonts w:ascii="宋体" w:hAnsi="宋体"/>
          <w:szCs w:val="21"/>
        </w:rPr>
        <w:t>将C放入</w:t>
      </w:r>
      <w:r w:rsidRPr="00F203E0">
        <w:rPr>
          <w:rFonts w:ascii="宋体" w:hAnsi="宋体" w:hint="eastAsia"/>
          <w:szCs w:val="21"/>
        </w:rPr>
        <w:t>水</w:t>
      </w:r>
      <w:r w:rsidRPr="00F203E0">
        <w:rPr>
          <w:rFonts w:ascii="宋体" w:hAnsi="宋体"/>
          <w:szCs w:val="21"/>
        </w:rPr>
        <w:t>中会沉底</w:t>
      </w:r>
      <w:r w:rsidRPr="00F203E0">
        <w:rPr>
          <w:rFonts w:ascii="宋体" w:hAnsi="宋体" w:hint="eastAsia"/>
          <w:szCs w:val="21"/>
        </w:rPr>
        <w:t>。求：</w:t>
      </w:r>
      <w:r w:rsidRPr="00F203E0">
        <w:rPr>
          <w:rFonts w:ascii="宋体" w:hAnsi="宋体"/>
          <w:szCs w:val="21"/>
        </w:rPr>
        <w:t xml:space="preserve"> </w:t>
      </w:r>
    </w:p>
    <w:p w14:paraId="268D10A2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①若H=18cm，C竖直放入</w:t>
      </w:r>
      <w:r w:rsidRPr="00F203E0">
        <w:rPr>
          <w:rFonts w:ascii="宋体" w:hAnsi="宋体"/>
          <w:szCs w:val="21"/>
        </w:rPr>
        <w:t>B</w:t>
      </w:r>
      <w:r w:rsidRPr="00F203E0">
        <w:rPr>
          <w:rFonts w:ascii="宋体" w:hAnsi="宋体" w:hint="eastAsia"/>
          <w:szCs w:val="21"/>
        </w:rPr>
        <w:t>中后，水对B</w:t>
      </w:r>
      <w:r w:rsidRPr="00F203E0">
        <w:rPr>
          <w:rFonts w:ascii="宋体" w:hAnsi="宋体"/>
          <w:szCs w:val="21"/>
        </w:rPr>
        <w:t>底</w:t>
      </w:r>
      <w:r w:rsidRPr="00F203E0">
        <w:rPr>
          <w:rFonts w:ascii="宋体" w:hAnsi="宋体" w:hint="eastAsia"/>
          <w:szCs w:val="21"/>
        </w:rPr>
        <w:t>部的</w:t>
      </w:r>
      <w:r w:rsidRPr="00F203E0">
        <w:rPr>
          <w:rFonts w:ascii="宋体" w:hAnsi="宋体"/>
          <w:szCs w:val="21"/>
        </w:rPr>
        <w:t>压强p</w:t>
      </w:r>
      <w:r w:rsidRPr="00F203E0">
        <w:rPr>
          <w:rFonts w:ascii="宋体" w:hAnsi="宋体"/>
          <w:szCs w:val="21"/>
          <w:vertAlign w:val="subscript"/>
        </w:rPr>
        <w:t>水</w:t>
      </w:r>
      <w:r w:rsidRPr="00F203E0">
        <w:rPr>
          <w:rFonts w:ascii="宋体" w:hAnsi="宋体"/>
          <w:szCs w:val="21"/>
        </w:rPr>
        <w:t>与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/>
          <w:szCs w:val="21"/>
        </w:rPr>
        <w:t>的函数关系</w:t>
      </w:r>
      <w:r w:rsidRPr="00F203E0">
        <w:rPr>
          <w:rFonts w:ascii="宋体" w:hAnsi="宋体" w:hint="eastAsia"/>
          <w:szCs w:val="21"/>
        </w:rPr>
        <w:t>；</w:t>
      </w:r>
    </w:p>
    <w:p w14:paraId="0CC3CCCE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②若</w:t>
      </w:r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</w:rPr>
        <w:t>=15</w:t>
      </w:r>
      <w:r w:rsidRPr="00F203E0">
        <w:rPr>
          <w:rFonts w:ascii="宋体" w:hAnsi="宋体"/>
          <w:szCs w:val="21"/>
        </w:rPr>
        <w:t>cm，</w:t>
      </w:r>
      <w:r w:rsidRPr="00F203E0">
        <w:rPr>
          <w:rFonts w:ascii="宋体" w:hAnsi="宋体" w:hint="eastAsia"/>
          <w:szCs w:val="21"/>
        </w:rPr>
        <w:t>C竖直放入</w:t>
      </w:r>
      <w:r w:rsidRPr="00F203E0">
        <w:rPr>
          <w:rFonts w:ascii="宋体" w:hAnsi="宋体"/>
          <w:szCs w:val="21"/>
        </w:rPr>
        <w:t>B中后，水对B底部的压强p</w:t>
      </w:r>
      <w:r w:rsidRPr="00F203E0">
        <w:rPr>
          <w:rFonts w:ascii="宋体" w:hAnsi="宋体"/>
          <w:szCs w:val="21"/>
          <w:vertAlign w:val="subscript"/>
        </w:rPr>
        <w:t>水</w:t>
      </w:r>
      <w:r w:rsidRPr="00F203E0">
        <w:rPr>
          <w:rFonts w:ascii="宋体" w:hAnsi="宋体"/>
          <w:szCs w:val="21"/>
        </w:rPr>
        <w:t>与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/>
          <w:szCs w:val="21"/>
          <w:vertAlign w:val="subscript"/>
        </w:rPr>
        <w:t>c</w:t>
      </w:r>
      <w:proofErr w:type="spellEnd"/>
      <w:r w:rsidRPr="00F203E0">
        <w:rPr>
          <w:rFonts w:ascii="宋体" w:hAnsi="宋体"/>
          <w:szCs w:val="21"/>
        </w:rPr>
        <w:t>的函数关系</w:t>
      </w:r>
      <w:r w:rsidRPr="00F203E0">
        <w:rPr>
          <w:rFonts w:ascii="宋体" w:hAnsi="宋体" w:hint="eastAsia"/>
          <w:szCs w:val="21"/>
        </w:rPr>
        <w:t>。</w:t>
      </w:r>
    </w:p>
    <w:p w14:paraId="4E94A5EB" w14:textId="77777777" w:rsidR="00C82D2F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710B358F" wp14:editId="5612B299">
            <wp:extent cx="1558925" cy="1124585"/>
            <wp:effectExtent l="0" t="0" r="3175" b="1841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 xml:space="preserve"> </w:t>
      </w:r>
    </w:p>
    <w:p w14:paraId="37AE1338" w14:textId="77777777" w:rsidR="00C82D2F" w:rsidRPr="00F203E0" w:rsidRDefault="00C82D2F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2C2425EF" w14:textId="77777777" w:rsid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01D00C75" w14:textId="77777777" w:rsid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257A94AF" w14:textId="77777777" w:rsidR="00F203E0" w:rsidRP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p w14:paraId="6AA6CF8C" w14:textId="77777777" w:rsidR="00C82D2F" w:rsidRPr="00F203E0" w:rsidRDefault="00C82D2F" w:rsidP="002700C1">
      <w:pPr>
        <w:snapToGrid w:val="0"/>
        <w:spacing w:line="360" w:lineRule="auto"/>
        <w:ind w:firstLineChars="133" w:firstLine="280"/>
        <w:jc w:val="center"/>
        <w:rPr>
          <w:rFonts w:ascii="宋体" w:hAnsi="宋体" w:hint="eastAsia"/>
          <w:b/>
          <w:bCs/>
          <w:szCs w:val="21"/>
        </w:rPr>
      </w:pPr>
    </w:p>
    <w:p w14:paraId="1C7513C4" w14:textId="77777777" w:rsidR="00C82D2F" w:rsidRPr="00E10FA7" w:rsidRDefault="00000000" w:rsidP="002700C1">
      <w:pPr>
        <w:snapToGrid w:val="0"/>
        <w:spacing w:line="360" w:lineRule="auto"/>
        <w:ind w:firstLineChars="133" w:firstLine="374"/>
        <w:jc w:val="center"/>
        <w:rPr>
          <w:rFonts w:ascii="宋体" w:hAnsi="宋体" w:hint="eastAsia"/>
          <w:b/>
          <w:bCs/>
          <w:color w:val="FF0000"/>
          <w:sz w:val="28"/>
          <w:szCs w:val="28"/>
        </w:rPr>
      </w:pPr>
      <w:r w:rsidRPr="00E10FA7">
        <w:rPr>
          <w:rFonts w:ascii="宋体" w:hAnsi="宋体" w:hint="eastAsia"/>
          <w:b/>
          <w:bCs/>
          <w:color w:val="FF0000"/>
          <w:sz w:val="28"/>
          <w:szCs w:val="28"/>
        </w:rPr>
        <w:lastRenderedPageBreak/>
        <w:t>全国初中应用物理创新思维测评</w:t>
      </w:r>
    </w:p>
    <w:p w14:paraId="5283FAE0" w14:textId="77777777" w:rsidR="00C82D2F" w:rsidRPr="00E10FA7" w:rsidRDefault="00000000" w:rsidP="002700C1">
      <w:pPr>
        <w:snapToGrid w:val="0"/>
        <w:spacing w:line="360" w:lineRule="auto"/>
        <w:ind w:firstLineChars="133" w:firstLine="374"/>
        <w:jc w:val="center"/>
        <w:rPr>
          <w:rFonts w:ascii="宋体" w:hAnsi="宋体" w:hint="eastAsia"/>
          <w:b/>
          <w:bCs/>
          <w:color w:val="FF0000"/>
          <w:sz w:val="28"/>
          <w:szCs w:val="28"/>
        </w:rPr>
      </w:pPr>
      <w:r w:rsidRPr="00E10FA7">
        <w:rPr>
          <w:rFonts w:ascii="宋体" w:hAnsi="宋体"/>
          <w:b/>
          <w:bCs/>
          <w:color w:val="FF0000"/>
          <w:sz w:val="28"/>
          <w:szCs w:val="28"/>
        </w:rPr>
        <w:t>八年级</w:t>
      </w:r>
      <w:r w:rsidRPr="00E10FA7">
        <w:rPr>
          <w:rFonts w:ascii="宋体" w:hAnsi="宋体" w:hint="eastAsia"/>
          <w:b/>
          <w:bCs/>
          <w:color w:val="FF0000"/>
          <w:sz w:val="28"/>
          <w:szCs w:val="28"/>
        </w:rPr>
        <w:t>答案</w:t>
      </w:r>
    </w:p>
    <w:p w14:paraId="2C3C57D1" w14:textId="77777777" w:rsidR="00F203E0" w:rsidRPr="00F203E0" w:rsidRDefault="00000000" w:rsidP="002700C1">
      <w:pPr>
        <w:ind w:firstLineChars="133" w:firstLine="280"/>
      </w:pPr>
      <w:r w:rsidRPr="00F203E0">
        <w:rPr>
          <w:rFonts w:ascii="宋体" w:hAnsi="宋体"/>
          <w:b/>
          <w:szCs w:val="21"/>
        </w:rPr>
        <w:t>一、选择题</w:t>
      </w:r>
    </w:p>
    <w:p w14:paraId="2201AABE" w14:textId="77777777" w:rsidR="00F203E0" w:rsidRPr="00F203E0" w:rsidRDefault="00000000" w:rsidP="002700C1">
      <w:pPr>
        <w:ind w:firstLineChars="133" w:firstLine="279"/>
      </w:pPr>
      <w:r w:rsidRPr="00F203E0">
        <w:rPr>
          <w:rFonts w:ascii="宋体" w:hAnsi="宋体" w:hint="eastAsia"/>
          <w:szCs w:val="21"/>
        </w:rPr>
        <w:t>1.</w:t>
      </w:r>
      <w:proofErr w:type="gramStart"/>
      <w:r w:rsidRPr="00F203E0">
        <w:rPr>
          <w:rFonts w:ascii="宋体" w:hAnsi="宋体" w:hint="eastAsia"/>
          <w:szCs w:val="21"/>
        </w:rPr>
        <w:t>C</w:t>
      </w:r>
      <w:r w:rsidR="002700C1">
        <w:rPr>
          <w:rFonts w:ascii="宋体" w:hAnsi="宋体" w:hint="eastAsia"/>
          <w:szCs w:val="21"/>
        </w:rPr>
        <w:t xml:space="preserve">  </w:t>
      </w:r>
      <w:r w:rsidRPr="00F203E0">
        <w:rPr>
          <w:rFonts w:ascii="宋体" w:hAnsi="宋体" w:hint="eastAsia"/>
          <w:szCs w:val="21"/>
        </w:rPr>
        <w:t>2</w:t>
      </w:r>
      <w:proofErr w:type="gramEnd"/>
      <w:r w:rsidRPr="00F203E0">
        <w:rPr>
          <w:rFonts w:ascii="宋体" w:hAnsi="宋体" w:hint="eastAsia"/>
          <w:szCs w:val="21"/>
        </w:rPr>
        <w:t>.</w:t>
      </w:r>
      <w:proofErr w:type="gramStart"/>
      <w:r w:rsidRPr="00F203E0">
        <w:rPr>
          <w:rFonts w:ascii="宋体" w:hAnsi="宋体" w:hint="eastAsia"/>
          <w:szCs w:val="21"/>
        </w:rPr>
        <w:t>B</w:t>
      </w:r>
      <w:r w:rsidR="002700C1">
        <w:rPr>
          <w:rFonts w:ascii="宋体" w:hAnsi="宋体" w:hint="eastAsia"/>
          <w:szCs w:val="21"/>
        </w:rPr>
        <w:t xml:space="preserve">  </w:t>
      </w:r>
      <w:r w:rsidRPr="00F203E0">
        <w:rPr>
          <w:rFonts w:ascii="宋体" w:hAnsi="宋体" w:hint="eastAsia"/>
          <w:szCs w:val="21"/>
        </w:rPr>
        <w:t>3</w:t>
      </w:r>
      <w:proofErr w:type="gramEnd"/>
      <w:r w:rsidRPr="00F203E0">
        <w:rPr>
          <w:rFonts w:ascii="宋体" w:hAnsi="宋体" w:hint="eastAsia"/>
          <w:szCs w:val="21"/>
        </w:rPr>
        <w:t>.</w:t>
      </w:r>
      <w:proofErr w:type="gramStart"/>
      <w:r w:rsidRPr="00F203E0">
        <w:rPr>
          <w:rFonts w:ascii="宋体" w:hAnsi="宋体" w:hint="eastAsia"/>
          <w:szCs w:val="21"/>
        </w:rPr>
        <w:t>A</w:t>
      </w:r>
      <w:r w:rsidR="002700C1">
        <w:rPr>
          <w:rFonts w:ascii="宋体" w:hAnsi="宋体" w:hint="eastAsia"/>
          <w:szCs w:val="21"/>
        </w:rPr>
        <w:t xml:space="preserve">  </w:t>
      </w:r>
      <w:r w:rsidRPr="00F203E0">
        <w:rPr>
          <w:rFonts w:ascii="宋体" w:hAnsi="宋体" w:hint="eastAsia"/>
          <w:szCs w:val="21"/>
        </w:rPr>
        <w:t>4</w:t>
      </w:r>
      <w:proofErr w:type="gramEnd"/>
      <w:r w:rsidRPr="00F203E0">
        <w:rPr>
          <w:rFonts w:ascii="宋体" w:hAnsi="宋体" w:hint="eastAsia"/>
          <w:szCs w:val="21"/>
        </w:rPr>
        <w:t>.</w:t>
      </w:r>
      <w:proofErr w:type="gramStart"/>
      <w:r w:rsidRPr="00F203E0">
        <w:rPr>
          <w:rFonts w:ascii="宋体" w:hAnsi="宋体" w:hint="eastAsia"/>
          <w:szCs w:val="21"/>
        </w:rPr>
        <w:t>D</w:t>
      </w:r>
      <w:r w:rsidR="002700C1">
        <w:rPr>
          <w:rFonts w:ascii="宋体" w:hAnsi="宋体" w:hint="eastAsia"/>
          <w:szCs w:val="21"/>
        </w:rPr>
        <w:t xml:space="preserve">  </w:t>
      </w:r>
      <w:r w:rsidRPr="00F203E0">
        <w:rPr>
          <w:rFonts w:hint="eastAsia"/>
        </w:rPr>
        <w:t>5</w:t>
      </w:r>
      <w:proofErr w:type="gramEnd"/>
      <w:r w:rsidRPr="00F203E0">
        <w:rPr>
          <w:rFonts w:hint="eastAsia"/>
        </w:rPr>
        <w:t>.</w:t>
      </w:r>
      <w:proofErr w:type="gramStart"/>
      <w:r w:rsidRPr="00F203E0">
        <w:rPr>
          <w:rFonts w:hint="eastAsia"/>
        </w:rPr>
        <w:t>C</w:t>
      </w:r>
      <w:r w:rsidR="002700C1">
        <w:rPr>
          <w:rFonts w:hint="eastAsia"/>
        </w:rPr>
        <w:t xml:space="preserve">  </w:t>
      </w:r>
      <w:r w:rsidRPr="00F203E0">
        <w:rPr>
          <w:rFonts w:ascii="宋体" w:hAnsi="宋体" w:hint="eastAsia"/>
          <w:szCs w:val="21"/>
        </w:rPr>
        <w:t>6</w:t>
      </w:r>
      <w:proofErr w:type="gramEnd"/>
      <w:r w:rsidRPr="00F203E0">
        <w:rPr>
          <w:rFonts w:ascii="宋体" w:hAnsi="宋体" w:hint="eastAsia"/>
          <w:szCs w:val="21"/>
        </w:rPr>
        <w:t>.</w:t>
      </w:r>
      <w:proofErr w:type="gramStart"/>
      <w:r w:rsidRPr="00F203E0">
        <w:rPr>
          <w:rFonts w:ascii="宋体" w:hAnsi="宋体" w:hint="eastAsia"/>
          <w:szCs w:val="21"/>
        </w:rPr>
        <w:t>B</w:t>
      </w:r>
      <w:r w:rsidR="002700C1">
        <w:rPr>
          <w:rFonts w:ascii="宋体" w:hAnsi="宋体" w:hint="eastAsia"/>
          <w:szCs w:val="21"/>
        </w:rPr>
        <w:t xml:space="preserve">  </w:t>
      </w:r>
      <w:r w:rsidRPr="00F203E0">
        <w:rPr>
          <w:rFonts w:ascii="宋体" w:hAnsi="宋体" w:hint="eastAsia"/>
          <w:szCs w:val="21"/>
        </w:rPr>
        <w:t>7</w:t>
      </w:r>
      <w:proofErr w:type="gramEnd"/>
      <w:r w:rsidRPr="00F203E0">
        <w:rPr>
          <w:rFonts w:ascii="宋体" w:hAnsi="宋体" w:hint="eastAsia"/>
          <w:szCs w:val="21"/>
        </w:rPr>
        <w:t>.BC</w:t>
      </w:r>
      <w:r w:rsidR="002700C1">
        <w:rPr>
          <w:rFonts w:ascii="宋体" w:hAnsi="宋体" w:hint="eastAsia"/>
          <w:szCs w:val="21"/>
        </w:rPr>
        <w:t xml:space="preserve">  </w:t>
      </w:r>
      <w:r w:rsidR="003E2298">
        <w:rPr>
          <w:rFonts w:ascii="宋体" w:hAnsi="宋体" w:hint="eastAsia"/>
          <w:szCs w:val="21"/>
        </w:rPr>
        <w:t>8</w:t>
      </w:r>
      <w:r w:rsidR="003E2298" w:rsidRPr="00F203E0">
        <w:rPr>
          <w:rFonts w:ascii="宋体" w:hAnsi="宋体" w:hint="eastAsia"/>
          <w:szCs w:val="21"/>
        </w:rPr>
        <w:t>.AD</w:t>
      </w:r>
      <w:r w:rsidR="003E2298">
        <w:rPr>
          <w:rFonts w:ascii="宋体" w:hAnsi="宋体" w:hint="eastAsia"/>
          <w:szCs w:val="21"/>
        </w:rPr>
        <w:t xml:space="preserve">   </w:t>
      </w:r>
      <w:proofErr w:type="gramStart"/>
      <w:r w:rsidR="003E2298">
        <w:rPr>
          <w:rFonts w:ascii="宋体" w:hAnsi="宋体" w:hint="eastAsia"/>
          <w:szCs w:val="21"/>
        </w:rPr>
        <w:t>9</w:t>
      </w:r>
      <w:r w:rsidRPr="00F203E0">
        <w:rPr>
          <w:rFonts w:ascii="宋体" w:hAnsi="宋体" w:hint="eastAsia"/>
          <w:szCs w:val="21"/>
        </w:rPr>
        <w:t>.BC</w:t>
      </w:r>
      <w:proofErr w:type="gramEnd"/>
      <w:r w:rsidR="002700C1">
        <w:rPr>
          <w:rFonts w:ascii="宋体" w:hAnsi="宋体" w:hint="eastAsia"/>
          <w:szCs w:val="21"/>
        </w:rPr>
        <w:t xml:space="preserve">   </w:t>
      </w:r>
      <w:proofErr w:type="gramStart"/>
      <w:r w:rsidRPr="00F203E0">
        <w:rPr>
          <w:rFonts w:ascii="宋体" w:hAnsi="宋体" w:hint="eastAsia"/>
          <w:szCs w:val="21"/>
        </w:rPr>
        <w:t>10.AB</w:t>
      </w:r>
      <w:proofErr w:type="gramEnd"/>
    </w:p>
    <w:p w14:paraId="35000F3E" w14:textId="77777777" w:rsidR="00F203E0" w:rsidRPr="00F203E0" w:rsidRDefault="00000000" w:rsidP="002700C1">
      <w:pPr>
        <w:ind w:firstLineChars="133" w:firstLine="280"/>
      </w:pPr>
      <w:r w:rsidRPr="00F203E0">
        <w:rPr>
          <w:rFonts w:ascii="宋体" w:hAnsi="宋体"/>
          <w:b/>
          <w:szCs w:val="21"/>
        </w:rPr>
        <w:t>二、填空</w:t>
      </w:r>
      <w:r w:rsidRPr="00F203E0">
        <w:rPr>
          <w:rFonts w:ascii="宋体" w:hAnsi="宋体" w:hint="eastAsia"/>
          <w:b/>
          <w:szCs w:val="21"/>
        </w:rPr>
        <w:t>作图</w:t>
      </w:r>
      <w:r w:rsidRPr="00F203E0">
        <w:rPr>
          <w:rFonts w:ascii="宋体" w:hAnsi="宋体"/>
          <w:b/>
          <w:szCs w:val="21"/>
        </w:rPr>
        <w:t>题</w:t>
      </w:r>
    </w:p>
    <w:p w14:paraId="5E559DA8" w14:textId="77777777" w:rsidR="009F614D" w:rsidRDefault="00000000" w:rsidP="002700C1">
      <w:pPr>
        <w:ind w:firstLineChars="133" w:firstLine="279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="00F203E0" w:rsidRPr="002700C1">
        <w:rPr>
          <w:rFonts w:ascii="宋体" w:hAnsi="宋体" w:hint="eastAsia"/>
          <w:szCs w:val="21"/>
        </w:rPr>
        <w:t>1.</w:t>
      </w:r>
      <w:r w:rsidR="00F203E0" w:rsidRPr="002700C1">
        <w:rPr>
          <w:rFonts w:ascii="宋体" w:hAnsi="宋体"/>
          <w:szCs w:val="21"/>
        </w:rPr>
        <w:t>唱针</w:t>
      </w:r>
      <w:r w:rsidR="00F203E0" w:rsidRPr="002700C1">
        <w:rPr>
          <w:rFonts w:ascii="宋体" w:hAnsi="宋体" w:hint="eastAsia"/>
          <w:szCs w:val="21"/>
        </w:rPr>
        <w:t xml:space="preserve"> </w:t>
      </w:r>
      <w:proofErr w:type="gramStart"/>
      <w:r w:rsidR="00F203E0" w:rsidRPr="002700C1">
        <w:rPr>
          <w:rFonts w:ascii="宋体" w:hAnsi="宋体" w:hint="eastAsia"/>
          <w:szCs w:val="21"/>
        </w:rPr>
        <w:t>刻录的声音</w:t>
      </w:r>
      <w:r w:rsidR="002700C1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1</w:t>
      </w:r>
      <w:r w:rsidR="00F203E0" w:rsidRPr="002700C1">
        <w:rPr>
          <w:rFonts w:ascii="宋体" w:hAnsi="宋体" w:hint="eastAsia"/>
          <w:szCs w:val="21"/>
        </w:rPr>
        <w:t>2</w:t>
      </w:r>
      <w:proofErr w:type="gramEnd"/>
      <w:r w:rsidR="00F203E0" w:rsidRPr="002700C1">
        <w:rPr>
          <w:rFonts w:ascii="宋体" w:hAnsi="宋体" w:hint="eastAsia"/>
          <w:szCs w:val="21"/>
        </w:rPr>
        <w:t>.</w:t>
      </w:r>
      <w:r w:rsidR="00F203E0" w:rsidRPr="002700C1">
        <w:rPr>
          <w:rFonts w:ascii="宋体" w:hAnsi="宋体"/>
          <w:szCs w:val="21"/>
        </w:rPr>
        <w:t>后</w:t>
      </w:r>
      <w:r w:rsidR="00F203E0" w:rsidRPr="002700C1">
        <w:rPr>
          <w:rFonts w:ascii="宋体" w:hAnsi="宋体" w:hint="eastAsia"/>
          <w:szCs w:val="21"/>
        </w:rPr>
        <w:t xml:space="preserve"> </w:t>
      </w:r>
      <w:proofErr w:type="gramStart"/>
      <w:r w:rsidR="00F203E0" w:rsidRPr="002700C1">
        <w:rPr>
          <w:rFonts w:ascii="宋体" w:hAnsi="宋体" w:hint="eastAsia"/>
          <w:szCs w:val="21"/>
        </w:rPr>
        <w:t>3</w:t>
      </w:r>
      <w:r w:rsidR="002700C1">
        <w:rPr>
          <w:rFonts w:ascii="宋体" w:hAnsi="宋体" w:hint="eastAsia"/>
          <w:szCs w:val="21"/>
        </w:rPr>
        <w:t xml:space="preserve"> </w:t>
      </w:r>
      <w:r w:rsidR="00F203E0" w:rsidRPr="002700C1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1</w:t>
      </w:r>
      <w:r w:rsidR="00F203E0" w:rsidRPr="002700C1">
        <w:rPr>
          <w:rFonts w:ascii="宋体" w:hAnsi="宋体" w:hint="eastAsia"/>
          <w:szCs w:val="21"/>
        </w:rPr>
        <w:t>3</w:t>
      </w:r>
      <w:proofErr w:type="gramEnd"/>
      <w:r w:rsidR="00F203E0" w:rsidRPr="002700C1">
        <w:rPr>
          <w:rFonts w:ascii="宋体" w:hAnsi="宋体" w:hint="eastAsia"/>
          <w:szCs w:val="21"/>
        </w:rPr>
        <w:t>.</w:t>
      </w:r>
      <w:proofErr w:type="gramStart"/>
      <w:r w:rsidR="00F203E0" w:rsidRPr="002700C1">
        <w:rPr>
          <w:rFonts w:ascii="宋体" w:hAnsi="宋体"/>
          <w:szCs w:val="21"/>
        </w:rPr>
        <w:t>麻辣红油汤</w:t>
      </w:r>
      <w:r w:rsidR="00F203E0" w:rsidRPr="002700C1">
        <w:rPr>
          <w:rFonts w:ascii="宋体" w:hAnsi="宋体" w:hint="eastAsia"/>
          <w:szCs w:val="21"/>
        </w:rPr>
        <w:t xml:space="preserve">  </w:t>
      </w:r>
      <w:r w:rsidR="00F203E0" w:rsidRPr="002700C1">
        <w:rPr>
          <w:rFonts w:ascii="宋体" w:hAnsi="宋体"/>
          <w:szCs w:val="21"/>
        </w:rPr>
        <w:t>红油</w:t>
      </w:r>
      <w:r w:rsidR="00F203E0" w:rsidRPr="002700C1">
        <w:rPr>
          <w:rFonts w:ascii="宋体" w:hAnsi="宋体" w:hint="eastAsia"/>
          <w:szCs w:val="21"/>
        </w:rPr>
        <w:t>阻碍</w:t>
      </w:r>
      <w:r w:rsidR="00F203E0" w:rsidRPr="002700C1">
        <w:rPr>
          <w:rFonts w:ascii="宋体" w:hAnsi="宋体"/>
          <w:szCs w:val="21"/>
        </w:rPr>
        <w:t>热量散失</w:t>
      </w:r>
      <w:proofErr w:type="gramEnd"/>
      <w:r w:rsidR="002700C1">
        <w:rPr>
          <w:rFonts w:ascii="宋体" w:hAnsi="宋体" w:hint="eastAsia"/>
          <w:szCs w:val="21"/>
        </w:rPr>
        <w:t xml:space="preserve"> </w:t>
      </w:r>
    </w:p>
    <w:p w14:paraId="158E1199" w14:textId="77777777" w:rsidR="002700C1" w:rsidRPr="002700C1" w:rsidRDefault="00000000" w:rsidP="002700C1">
      <w:pPr>
        <w:ind w:firstLineChars="133" w:firstLine="279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="00F203E0" w:rsidRPr="002700C1">
        <w:rPr>
          <w:rFonts w:ascii="宋体" w:hAnsi="宋体" w:hint="eastAsia"/>
          <w:szCs w:val="21"/>
        </w:rPr>
        <w:t>4.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ρ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  <w:vertAlign w:val="subscript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+</m:t>
            </m:r>
            <m:r>
              <w:rPr>
                <w:rFonts w:ascii="Cambria Math" w:hAnsi="Cambria Math" w:hint="eastAsia"/>
                <w:szCs w:val="21"/>
              </w:rPr>
              <m:t>ρ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  <w:vertAlign w:val="subscript"/>
              </w:rPr>
              <m:t>2</m:t>
            </m:r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  <w:r w:rsidR="00F203E0" w:rsidRPr="002700C1">
        <w:rPr>
          <w:rFonts w:ascii="宋体" w:hAnsi="宋体" w:hint="eastAsia"/>
          <w:szCs w:val="21"/>
        </w:rPr>
        <w:t xml:space="preserve">  </w:t>
      </w:r>
      <w:r w:rsidR="0081663D">
        <w:rPr>
          <w:rFonts w:ascii="宋体" w:hAnsi="宋体" w:hint="eastAsia"/>
          <w:szCs w:val="21"/>
        </w:rPr>
        <w:t>m</w:t>
      </w:r>
      <w:r w:rsidR="0081663D" w:rsidRPr="003B1E87">
        <w:rPr>
          <w:rFonts w:ascii="宋体" w:hAnsi="宋体" w:hint="eastAsia"/>
          <w:szCs w:val="21"/>
          <w:vertAlign w:val="subscript"/>
        </w:rPr>
        <w:t>0</w:t>
      </w:r>
      <w:r w:rsidR="003B1E87">
        <w:rPr>
          <w:rFonts w:ascii="宋体" w:hAnsi="宋体" w:hint="eastAsia"/>
          <w:szCs w:val="21"/>
        </w:rPr>
        <w:t>(</w:t>
      </w:r>
      <w:r w:rsidR="0081663D">
        <w:rPr>
          <w:rFonts w:ascii="宋体" w:hAnsi="宋体" w:hint="eastAsia"/>
          <w:szCs w:val="21"/>
        </w:rPr>
        <w:t>1-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21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21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2</m:t>
                </m:r>
              </m:sub>
            </m:sSub>
          </m:den>
        </m:f>
      </m:oMath>
      <w:r w:rsidR="003B1E87">
        <w:rPr>
          <w:rFonts w:ascii="宋体" w:hAnsi="宋体" w:hint="eastAsia"/>
          <w:szCs w:val="21"/>
        </w:rPr>
        <w:t>)</w:t>
      </w:r>
    </w:p>
    <w:p w14:paraId="0645CCB7" w14:textId="77777777" w:rsidR="00F203E0" w:rsidRPr="002700C1" w:rsidRDefault="00000000" w:rsidP="002700C1">
      <w:pPr>
        <w:ind w:firstLineChars="133" w:firstLine="279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 w:rsidRPr="002700C1">
        <w:rPr>
          <w:rFonts w:ascii="宋体" w:hAnsi="宋体" w:hint="eastAsia"/>
          <w:szCs w:val="21"/>
        </w:rPr>
        <w:t xml:space="preserve">5.大于 </w:t>
      </w:r>
      <w:proofErr w:type="gramStart"/>
      <w:r w:rsidRPr="002700C1">
        <w:rPr>
          <w:rFonts w:ascii="宋体" w:hAnsi="宋体" w:hint="eastAsia"/>
          <w:szCs w:val="21"/>
        </w:rPr>
        <w:t>小于</w:t>
      </w:r>
      <w:r w:rsidR="002700C1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1</w:t>
      </w:r>
      <w:r w:rsidRPr="002700C1">
        <w:rPr>
          <w:rFonts w:ascii="宋体" w:hAnsi="宋体" w:hint="eastAsia"/>
          <w:szCs w:val="21"/>
        </w:rPr>
        <w:t>6.</w:t>
      </w:r>
      <w:r w:rsidRPr="002700C1">
        <w:rPr>
          <w:rFonts w:ascii="宋体" w:hAnsi="宋体"/>
          <w:szCs w:val="21"/>
        </w:rPr>
        <w:t>25</w:t>
      </w:r>
      <w:proofErr w:type="gramEnd"/>
      <w:r w:rsidRPr="002700C1">
        <w:rPr>
          <w:rFonts w:ascii="宋体" w:hAnsi="宋体" w:hint="eastAsia"/>
          <w:szCs w:val="21"/>
        </w:rPr>
        <w:t xml:space="preserve">  </w:t>
      </w:r>
      <w:r w:rsidRPr="002700C1">
        <w:rPr>
          <w:rFonts w:ascii="宋体" w:hAnsi="宋体"/>
          <w:szCs w:val="21"/>
        </w:rPr>
        <w:t>4.5</w:t>
      </w:r>
      <w:r w:rsidR="002700C1"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1</w:t>
      </w:r>
      <w:r w:rsidRPr="002700C1">
        <w:rPr>
          <w:rFonts w:ascii="宋体" w:hAnsi="宋体" w:hint="eastAsia"/>
          <w:szCs w:val="21"/>
        </w:rPr>
        <w:t>7.</w:t>
      </w:r>
      <w:r w:rsidRPr="002700C1">
        <w:rPr>
          <w:rFonts w:ascii="宋体" w:hAnsi="宋体"/>
          <w:noProof/>
          <w:szCs w:val="21"/>
        </w:rPr>
        <w:drawing>
          <wp:inline distT="0" distB="0" distL="0" distR="0" wp14:anchorId="265A76F8" wp14:editId="7792C455">
            <wp:extent cx="792832" cy="507110"/>
            <wp:effectExtent l="0" t="0" r="7620" b="7620"/>
            <wp:docPr id="9636870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87031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91" cy="52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0C1">
        <w:rPr>
          <w:rFonts w:ascii="宋体" w:hAnsi="宋体" w:hint="eastAsia"/>
          <w:szCs w:val="21"/>
        </w:rPr>
        <w:t xml:space="preserve"> </w:t>
      </w:r>
    </w:p>
    <w:p w14:paraId="3ECB2973" w14:textId="77777777" w:rsidR="00F203E0" w:rsidRPr="002700C1" w:rsidRDefault="00000000" w:rsidP="002700C1">
      <w:pPr>
        <w:ind w:firstLineChars="133" w:firstLine="279"/>
      </w:pPr>
      <w:r>
        <w:rPr>
          <w:rFonts w:ascii="宋体" w:hAnsi="宋体" w:hint="eastAsia"/>
          <w:szCs w:val="21"/>
        </w:rPr>
        <w:t>18.</w:t>
      </w:r>
      <w:r w:rsidRPr="002700C1">
        <w:rPr>
          <w:rFonts w:ascii="宋体" w:hAnsi="宋体" w:hint="eastAsia"/>
          <w:szCs w:val="21"/>
        </w:rPr>
        <w:t>（1）在</w:t>
      </w:r>
      <w:r w:rsidRPr="002700C1">
        <w:rPr>
          <w:rFonts w:ascii="宋体" w:hAnsi="宋体"/>
          <w:szCs w:val="21"/>
        </w:rPr>
        <w:t>像不清晰时测量的</w:t>
      </w:r>
      <w:r w:rsidR="002700C1">
        <w:rPr>
          <w:rFonts w:ascii="宋体" w:hAnsi="宋体" w:hint="eastAsia"/>
          <w:szCs w:val="21"/>
        </w:rPr>
        <w:t xml:space="preserve"> </w:t>
      </w:r>
      <w:r w:rsidRPr="002700C1">
        <w:rPr>
          <w:rFonts w:ascii="宋体" w:hAnsi="宋体" w:hint="eastAsia"/>
          <w:szCs w:val="21"/>
        </w:rPr>
        <w:t>（2）</w:t>
      </w:r>
      <w:r w:rsidRPr="002700C1">
        <w:rPr>
          <w:rFonts w:ascii="宋体" w:hAnsi="宋体"/>
          <w:szCs w:val="21"/>
        </w:rPr>
        <w:t>凹透镜</w:t>
      </w:r>
      <w:r w:rsidRPr="002700C1">
        <w:rPr>
          <w:rFonts w:ascii="宋体" w:hAnsi="宋体" w:hint="eastAsia"/>
          <w:szCs w:val="21"/>
        </w:rPr>
        <w:t>（3）</w:t>
      </w:r>
      <w:r w:rsidRPr="002700C1">
        <w:rPr>
          <w:rFonts w:ascii="宋体" w:hAnsi="宋体"/>
          <w:szCs w:val="21"/>
        </w:rPr>
        <w:t>B</w:t>
      </w:r>
      <w:r w:rsidRPr="002700C1">
        <w:rPr>
          <w:rFonts w:ascii="宋体" w:hAnsi="宋体" w:hint="eastAsia"/>
          <w:szCs w:val="21"/>
        </w:rPr>
        <w:t xml:space="preserve"> （4）C（5）</w:t>
      </w:r>
      <w:r w:rsidRPr="002700C1">
        <w:rPr>
          <w:rFonts w:ascii="宋体" w:hAnsi="宋体"/>
          <w:szCs w:val="21"/>
        </w:rPr>
        <w:t>亮度</w:t>
      </w:r>
      <w:r w:rsidRPr="002700C1">
        <w:rPr>
          <w:rFonts w:ascii="宋体" w:hAnsi="宋体" w:hint="eastAsia"/>
          <w:szCs w:val="21"/>
        </w:rPr>
        <w:t>不变，像不完整</w:t>
      </w:r>
    </w:p>
    <w:p w14:paraId="1301F79F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19.</w:t>
      </w:r>
      <w:r w:rsidRPr="00F203E0">
        <w:rPr>
          <w:rFonts w:ascii="宋体" w:hAnsi="宋体" w:hint="eastAsia"/>
          <w:szCs w:val="21"/>
        </w:rPr>
        <w:t>解：（1）由于船相对于水的速度恒定不变，船过河的初期，水流速度较小，船被水冲向下游的距离也较小；船接近河中心过程中，水流速度越来越大，船被水冲向下游的距离也就较大。船过河轨迹的大概图形如图所示。</w:t>
      </w:r>
    </w:p>
    <w:p w14:paraId="4D85563E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noProof/>
          <w:szCs w:val="21"/>
        </w:rPr>
        <w:drawing>
          <wp:inline distT="0" distB="0" distL="114300" distR="114300" wp14:anchorId="5482F294" wp14:editId="3EA101CA">
            <wp:extent cx="1548130" cy="748665"/>
            <wp:effectExtent l="0" t="0" r="13970" b="1333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>………………………</w:t>
      </w:r>
      <w:r w:rsidRPr="00F203E0">
        <w:rPr>
          <w:rFonts w:ascii="宋体" w:hAnsi="宋体" w:hint="eastAsia"/>
          <w:szCs w:val="21"/>
        </w:rPr>
        <w:t>（3分）</w:t>
      </w:r>
    </w:p>
    <w:p w14:paraId="0F4A6D4E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 xml:space="preserve">（2）由于水流速度与距河岸的距离成正比，是线性关系，又由于水流速度关于河中心是对称的    </w:t>
      </w:r>
      <w:r w:rsidRPr="00F203E0">
        <w:rPr>
          <w:rFonts w:ascii="宋体" w:hAnsi="宋体"/>
          <w:szCs w:val="21"/>
        </w:rPr>
        <w:t>………………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35500894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所以水流的平均速度</w:t>
      </w:r>
      <w:r w:rsidRPr="00F203E0">
        <w:rPr>
          <w:rFonts w:ascii="宋体" w:hAnsi="宋体" w:hint="eastAsia"/>
          <w:i/>
          <w:iCs/>
          <w:szCs w:val="21"/>
        </w:rPr>
        <w:t>U</w:t>
      </w:r>
      <w:r w:rsidRPr="00F203E0">
        <w:rPr>
          <w:rFonts w:ascii="宋体" w:hAnsi="宋体" w:hint="eastAsia"/>
          <w:szCs w:val="21"/>
          <w:vertAlign w:val="subscript"/>
        </w:rPr>
        <w:t>平</w:t>
      </w:r>
      <w:r w:rsidRPr="00F203E0"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河心</m:t>
                </m:r>
              </m:sub>
            </m:sSub>
            <m:r>
              <w:rPr>
                <w:rFonts w:ascii="Cambria Math" w:hAnsi="Cambria Math"/>
                <w:szCs w:val="21"/>
              </w:rPr>
              <m:t>+0</m:t>
            </m:r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  <m:r>
          <m:rPr>
            <m:sty m:val="p"/>
          </m:rPr>
          <w:rPr>
            <w:rFonts w:ascii="Cambria Math" w:hAnsi="Cambria Math" w:hint="eastAsia"/>
            <w:szCs w:val="21"/>
          </w:rPr>
          <m:t>＝</m:t>
        </m:r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k</m:t>
            </m:r>
            <m:f>
              <m:fPr>
                <m:ctrlPr>
                  <w:rPr>
                    <w:rFonts w:ascii="Cambria Math" w:hAnsi="Cambria Math"/>
                    <w:i/>
                    <w:szCs w:val="21"/>
                  </w:rPr>
                </m:ctrlPr>
              </m:fPr>
              <m:num>
                <m:r>
                  <w:rPr>
                    <w:rFonts w:ascii="Cambria Math" w:hAnsi="Cambria Math" w:hint="eastAsia"/>
                    <w:szCs w:val="21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Cs w:val="21"/>
                  </w:rPr>
                  <m:t>2</m:t>
                </m:r>
              </m:den>
            </m:f>
            <m:r>
              <w:rPr>
                <w:rFonts w:ascii="Cambria Math" w:hAnsi="Cambria Math"/>
                <w:szCs w:val="21"/>
              </w:rPr>
              <m:t>+0</m:t>
            </m:r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  <w:r w:rsidRPr="00F203E0">
        <w:rPr>
          <w:rFonts w:ascii="宋体" w:hAnsi="宋体" w:hint="eastAsia"/>
          <w:szCs w:val="21"/>
        </w:rPr>
        <w:t>＝</w:t>
      </w:r>
      <w:r>
        <w:rPr>
          <w:rFonts w:ascii="宋体" w:hAnsi="宋体" w:hint="eastAsia"/>
          <w:position w:val="-24"/>
          <w:szCs w:val="21"/>
        </w:rPr>
        <w:object w:dxaOrig="363" w:dyaOrig="614" w14:anchorId="41CE7D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6pt" o:ole="">
            <v:imagedata r:id="rId27" o:title=""/>
          </v:shape>
          <o:OLEObject Type="Embed" ProgID="Equation.3" ShapeID="_x0000_i1025" DrawAspect="Content" ObjectID="_1847516492" r:id="rId28"/>
        </w:object>
      </w:r>
      <w:r w:rsidRPr="00F203E0">
        <w:rPr>
          <w:rFonts w:ascii="宋体" w:hAnsi="宋体"/>
          <w:szCs w:val="21"/>
        </w:rPr>
        <w:t>………………………</w:t>
      </w:r>
      <w:r w:rsidRPr="00F203E0">
        <w:rPr>
          <w:rFonts w:ascii="宋体" w:hAnsi="宋体" w:hint="eastAsia"/>
          <w:szCs w:val="21"/>
        </w:rPr>
        <w:t>（3分）</w:t>
      </w:r>
    </w:p>
    <w:p w14:paraId="5A65D4EE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船过河的时间t＝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平</m:t>
                </m:r>
              </m:sub>
            </m:sSub>
          </m:den>
        </m:f>
      </m:oMath>
      <w:r w:rsidRPr="00F203E0">
        <w:rPr>
          <w:rFonts w:ascii="宋体" w:hAnsi="宋体" w:hint="eastAsia"/>
          <w:szCs w:val="21"/>
        </w:rPr>
        <w:t>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S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Cs w:val="21"/>
                  </w:rPr>
                </m:ctrlPr>
              </m:fPr>
              <m:num>
                <m:r>
                  <w:rPr>
                    <w:rFonts w:ascii="Cambria Math" w:hAnsi="Cambria Math" w:hint="eastAsia"/>
                    <w:szCs w:val="21"/>
                  </w:rPr>
                  <m:t>kd</m:t>
                </m:r>
              </m:num>
              <m:den>
                <m:r>
                  <w:rPr>
                    <w:rFonts w:ascii="Cambria Math" w:hAnsi="Cambria Math"/>
                    <w:szCs w:val="21"/>
                  </w:rPr>
                  <m:t>4</m:t>
                </m:r>
              </m:den>
            </m:f>
          </m:den>
        </m:f>
        <m: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4</m:t>
            </m:r>
            <m:r>
              <w:rPr>
                <w:rFonts w:ascii="Cambria Math" w:hAnsi="Cambria Math" w:hint="eastAsia"/>
                <w:szCs w:val="21"/>
              </w:rPr>
              <m:t>s</m:t>
            </m:r>
          </m:num>
          <m:den>
            <m:r>
              <w:rPr>
                <w:rFonts w:ascii="Cambria Math" w:hAnsi="Cambria Math" w:hint="eastAsia"/>
                <w:szCs w:val="21"/>
              </w:rPr>
              <m:t>kd</m:t>
            </m:r>
          </m:den>
        </m:f>
      </m:oMath>
      <w:r w:rsidRPr="00F203E0">
        <w:rPr>
          <w:rFonts w:ascii="宋体" w:hAnsi="宋体" w:hint="eastAsia"/>
          <w:szCs w:val="21"/>
        </w:rPr>
        <w:t xml:space="preserve"> </w:t>
      </w:r>
    </w:p>
    <w:p w14:paraId="0FA68D06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船相对于水的速度V</w:t>
      </w:r>
      <w:r w:rsidRPr="00F203E0">
        <w:rPr>
          <w:rFonts w:ascii="宋体" w:hAnsi="宋体" w:hint="eastAsia"/>
          <w:szCs w:val="21"/>
          <w:vertAlign w:val="subscript"/>
        </w:rPr>
        <w:t>船</w:t>
      </w:r>
      <w:r w:rsidRPr="00F203E0"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d</m:t>
            </m:r>
          </m:num>
          <m:den>
            <m:r>
              <w:rPr>
                <w:rFonts w:ascii="Cambria Math" w:hAnsi="Cambria Math" w:hint="eastAsia"/>
                <w:szCs w:val="21"/>
              </w:rPr>
              <m:t>t</m:t>
            </m:r>
          </m:den>
        </m:f>
        <m: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d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Cs w:val="21"/>
                  </w:rPr>
                </m:ctrlPr>
              </m:fPr>
              <m:num>
                <m:r>
                  <w:rPr>
                    <w:rFonts w:ascii="Cambria Math" w:hAnsi="Cambria Math"/>
                    <w:szCs w:val="21"/>
                  </w:rPr>
                  <m:t>4</m:t>
                </m:r>
                <m:r>
                  <w:rPr>
                    <w:rFonts w:ascii="Cambria Math" w:hAnsi="Cambria Math" w:hint="eastAsia"/>
                    <w:szCs w:val="21"/>
                  </w:rPr>
                  <m:t>s</m:t>
                </m:r>
              </m:num>
              <m:den>
                <m:r>
                  <w:rPr>
                    <w:rFonts w:ascii="Cambria Math" w:hAnsi="Cambria Math" w:hint="eastAsia"/>
                    <w:szCs w:val="21"/>
                  </w:rPr>
                  <m:t>kd</m:t>
                </m:r>
              </m:den>
            </m:f>
          </m:den>
        </m:f>
        <m: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k</m:t>
            </m:r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 w:hint="eastAsia"/>
                    <w:szCs w:val="21"/>
                  </w:rPr>
                  <m:t>d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</w:rPr>
              <m:t>4</m:t>
            </m:r>
            <m:r>
              <w:rPr>
                <w:rFonts w:ascii="Cambria Math" w:hAnsi="Cambria Math" w:hint="eastAsia"/>
                <w:szCs w:val="21"/>
              </w:rPr>
              <m:t>s</m:t>
            </m:r>
          </m:den>
        </m:f>
      </m:oMath>
      <w:r w:rsidRPr="00F203E0">
        <w:rPr>
          <w:rFonts w:ascii="宋体" w:hAnsi="宋体"/>
          <w:szCs w:val="21"/>
        </w:rPr>
        <w:t>………………………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037CDB80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20.</w:t>
      </w:r>
      <w:r w:rsidRPr="00F203E0">
        <w:rPr>
          <w:rFonts w:ascii="宋体" w:hAnsi="宋体"/>
          <w:szCs w:val="21"/>
        </w:rPr>
        <w:t>解：（1）抽取出质量m</w:t>
      </w:r>
      <w:r w:rsidRPr="00F203E0">
        <w:rPr>
          <w:rFonts w:ascii="宋体" w:hAnsi="宋体" w:hint="eastAsia"/>
          <w:szCs w:val="21"/>
        </w:rPr>
        <w:t>前</w:t>
      </w:r>
      <w:r w:rsidRPr="00F203E0">
        <w:rPr>
          <w:rFonts w:ascii="宋体" w:hAnsi="宋体"/>
          <w:szCs w:val="21"/>
        </w:rPr>
        <w:t>：</w:t>
      </w:r>
    </w:p>
    <w:p w14:paraId="67FD7971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酒精的质量m</w:t>
      </w:r>
      <w:r w:rsidRPr="00F203E0">
        <w:rPr>
          <w:rFonts w:ascii="宋体" w:hAnsi="宋体"/>
          <w:szCs w:val="21"/>
          <w:vertAlign w:val="subscript"/>
        </w:rPr>
        <w:t>酒精</w:t>
      </w:r>
      <w:r w:rsidRPr="00F203E0">
        <w:rPr>
          <w:rFonts w:ascii="宋体" w:hAnsi="宋体"/>
          <w:szCs w:val="21"/>
        </w:rPr>
        <w:t>=ρ</w:t>
      </w:r>
      <w:r w:rsidRPr="00F203E0">
        <w:rPr>
          <w:rFonts w:ascii="宋体" w:hAnsi="宋体"/>
          <w:szCs w:val="21"/>
          <w:vertAlign w:val="subscript"/>
        </w:rPr>
        <w:t>酒精</w:t>
      </w:r>
      <w:proofErr w:type="spellStart"/>
      <w:r w:rsidRPr="00F203E0">
        <w:rPr>
          <w:rFonts w:ascii="宋体" w:hAnsi="宋体"/>
          <w:szCs w:val="21"/>
        </w:rPr>
        <w:t>S</w:t>
      </w:r>
      <w:r w:rsidRPr="00F203E0">
        <w:rPr>
          <w:rFonts w:ascii="宋体" w:hAnsi="宋体" w:hint="eastAsia"/>
          <w:szCs w:val="21"/>
          <w:vertAlign w:val="subscript"/>
        </w:rPr>
        <w:t>A</w:t>
      </w:r>
      <w:r w:rsidRPr="00F203E0">
        <w:rPr>
          <w:rFonts w:ascii="宋体" w:hAnsi="宋体"/>
          <w:szCs w:val="21"/>
        </w:rPr>
        <w:t>h</w:t>
      </w:r>
      <w:proofErr w:type="spellEnd"/>
      <w:r w:rsidRPr="00F203E0">
        <w:rPr>
          <w:rFonts w:ascii="宋体" w:hAnsi="宋体"/>
          <w:szCs w:val="21"/>
          <w:vertAlign w:val="subscript"/>
        </w:rPr>
        <w:t>酒精</w:t>
      </w:r>
      <w:r w:rsidRPr="00F203E0">
        <w:rPr>
          <w:rFonts w:ascii="宋体" w:hAnsi="宋体"/>
          <w:szCs w:val="21"/>
        </w:rPr>
        <w:t>=0.8g/cm</w:t>
      </w:r>
      <w:r w:rsidRPr="00F203E0">
        <w:rPr>
          <w:rFonts w:ascii="宋体" w:hAnsi="宋体"/>
          <w:szCs w:val="21"/>
          <w:vertAlign w:val="superscript"/>
        </w:rPr>
        <w:t>3</w:t>
      </w:r>
      <w:r w:rsidRPr="00F203E0">
        <w:rPr>
          <w:rFonts w:ascii="宋体" w:hAnsi="宋体"/>
          <w:szCs w:val="21"/>
        </w:rPr>
        <w:t>×100cm</w:t>
      </w:r>
      <w:r w:rsidRPr="00F203E0">
        <w:rPr>
          <w:rFonts w:ascii="宋体" w:hAnsi="宋体"/>
          <w:szCs w:val="21"/>
          <w:vertAlign w:val="superscript"/>
        </w:rPr>
        <w:t>2</w:t>
      </w:r>
      <w:r w:rsidRPr="00F203E0">
        <w:rPr>
          <w:rFonts w:ascii="宋体" w:hAnsi="宋体"/>
          <w:szCs w:val="21"/>
        </w:rPr>
        <w:t>×40cm=3200g=3.2kg</w:t>
      </w:r>
    </w:p>
    <w:p w14:paraId="0228C9E2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水的质量m</w:t>
      </w:r>
      <w:r w:rsidRPr="00F203E0">
        <w:rPr>
          <w:rFonts w:ascii="宋体" w:hAnsi="宋体" w:hint="eastAsia"/>
          <w:szCs w:val="21"/>
          <w:vertAlign w:val="subscript"/>
        </w:rPr>
        <w:t>水</w:t>
      </w:r>
      <w:r w:rsidRPr="00F203E0">
        <w:rPr>
          <w:rFonts w:ascii="宋体" w:hAnsi="宋体"/>
          <w:szCs w:val="21"/>
        </w:rPr>
        <w:t>=ρ</w:t>
      </w:r>
      <w:r w:rsidRPr="00F203E0">
        <w:rPr>
          <w:rFonts w:ascii="宋体" w:hAnsi="宋体"/>
          <w:szCs w:val="21"/>
          <w:vertAlign w:val="subscript"/>
        </w:rPr>
        <w:t>水</w:t>
      </w:r>
      <w:proofErr w:type="spellStart"/>
      <w:r w:rsidRPr="00F203E0">
        <w:rPr>
          <w:rFonts w:ascii="宋体" w:hAnsi="宋体"/>
          <w:szCs w:val="21"/>
        </w:rPr>
        <w:t>S</w:t>
      </w:r>
      <w:r w:rsidRPr="00F203E0">
        <w:rPr>
          <w:rFonts w:ascii="宋体" w:hAnsi="宋体" w:hint="eastAsia"/>
          <w:szCs w:val="21"/>
          <w:vertAlign w:val="subscript"/>
        </w:rPr>
        <w:t>B</w:t>
      </w:r>
      <w:r w:rsidRPr="00F203E0">
        <w:rPr>
          <w:rFonts w:ascii="宋体" w:hAnsi="宋体"/>
          <w:szCs w:val="21"/>
        </w:rPr>
        <w:t>h</w:t>
      </w:r>
      <w:proofErr w:type="spellEnd"/>
      <w:r w:rsidRPr="00F203E0">
        <w:rPr>
          <w:rFonts w:ascii="宋体" w:hAnsi="宋体"/>
          <w:szCs w:val="21"/>
          <w:vertAlign w:val="subscript"/>
        </w:rPr>
        <w:t>水</w:t>
      </w:r>
      <w:r w:rsidRPr="00F203E0">
        <w:rPr>
          <w:rFonts w:ascii="宋体" w:hAnsi="宋体"/>
          <w:szCs w:val="21"/>
        </w:rPr>
        <w:t>=1.0g/cm</w:t>
      </w:r>
      <w:r w:rsidRPr="00F203E0">
        <w:rPr>
          <w:rFonts w:ascii="宋体" w:hAnsi="宋体"/>
          <w:szCs w:val="21"/>
          <w:vertAlign w:val="superscript"/>
        </w:rPr>
        <w:t>3</w:t>
      </w:r>
      <w:r w:rsidRPr="00F203E0">
        <w:rPr>
          <w:rFonts w:ascii="宋体" w:hAnsi="宋体"/>
          <w:szCs w:val="21"/>
        </w:rPr>
        <w:t>×300cm</w:t>
      </w:r>
      <w:r w:rsidRPr="00F203E0">
        <w:rPr>
          <w:rFonts w:ascii="宋体" w:hAnsi="宋体"/>
          <w:szCs w:val="21"/>
          <w:vertAlign w:val="superscript"/>
        </w:rPr>
        <w:t>2</w:t>
      </w:r>
      <w:r w:rsidRPr="00F203E0">
        <w:rPr>
          <w:rFonts w:ascii="宋体" w:hAnsi="宋体"/>
          <w:szCs w:val="21"/>
        </w:rPr>
        <w:t>×20cm=6000g=6kg</w:t>
      </w:r>
    </w:p>
    <w:p w14:paraId="71D590CE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因为</w:t>
      </w:r>
      <w:r w:rsidRPr="00F203E0">
        <w:rPr>
          <w:rFonts w:ascii="宋体" w:hAnsi="宋体"/>
          <w:szCs w:val="21"/>
        </w:rPr>
        <w:t>m</w:t>
      </w:r>
      <w:r w:rsidRPr="00F203E0">
        <w:rPr>
          <w:rFonts w:ascii="宋体" w:hAnsi="宋体"/>
          <w:szCs w:val="21"/>
          <w:vertAlign w:val="subscript"/>
        </w:rPr>
        <w:t>酒精</w:t>
      </w:r>
      <w:r w:rsidRPr="00F203E0">
        <w:rPr>
          <w:rFonts w:ascii="宋体" w:hAnsi="宋体" w:hint="eastAsia"/>
          <w:szCs w:val="21"/>
        </w:rPr>
        <w:t>＜</w:t>
      </w:r>
      <w:r w:rsidRPr="00F203E0">
        <w:rPr>
          <w:rFonts w:ascii="宋体" w:hAnsi="宋体"/>
          <w:szCs w:val="21"/>
        </w:rPr>
        <w:t>m</w:t>
      </w:r>
      <w:r w:rsidRPr="00F203E0">
        <w:rPr>
          <w:rFonts w:ascii="宋体" w:hAnsi="宋体"/>
          <w:szCs w:val="21"/>
          <w:vertAlign w:val="subscript"/>
        </w:rPr>
        <w:t>水</w:t>
      </w:r>
      <w:r w:rsidRPr="00F203E0">
        <w:rPr>
          <w:rFonts w:ascii="宋体" w:hAnsi="宋体" w:hint="eastAsia"/>
          <w:szCs w:val="21"/>
        </w:rPr>
        <w:t>，所以分别</w:t>
      </w:r>
      <w:r w:rsidRPr="00F203E0">
        <w:rPr>
          <w:rFonts w:ascii="宋体" w:hAnsi="宋体"/>
          <w:szCs w:val="21"/>
        </w:rPr>
        <w:t>抽取</w:t>
      </w:r>
      <w:r w:rsidRPr="00F203E0">
        <w:rPr>
          <w:rFonts w:ascii="宋体" w:hAnsi="宋体" w:hint="eastAsia"/>
          <w:szCs w:val="21"/>
        </w:rPr>
        <w:t>相同</w:t>
      </w:r>
      <w:r w:rsidRPr="00F203E0">
        <w:rPr>
          <w:rFonts w:ascii="宋体" w:hAnsi="宋体"/>
          <w:szCs w:val="21"/>
        </w:rPr>
        <w:t>质量</w:t>
      </w:r>
      <w:r w:rsidRPr="00F203E0">
        <w:rPr>
          <w:rFonts w:ascii="宋体" w:hAnsi="宋体" w:hint="eastAsia"/>
          <w:szCs w:val="21"/>
        </w:rPr>
        <w:t>的最大值为</w:t>
      </w:r>
      <w:r w:rsidRPr="00F203E0">
        <w:rPr>
          <w:rFonts w:ascii="宋体" w:hAnsi="宋体"/>
          <w:szCs w:val="21"/>
        </w:rPr>
        <w:t>m</w:t>
      </w:r>
      <w:r w:rsidRPr="00F203E0">
        <w:rPr>
          <w:rFonts w:ascii="宋体" w:hAnsi="宋体"/>
          <w:szCs w:val="21"/>
          <w:vertAlign w:val="subscript"/>
        </w:rPr>
        <w:t>酒精</w:t>
      </w:r>
      <w:r w:rsidRPr="00F203E0">
        <w:rPr>
          <w:rFonts w:ascii="宋体" w:hAnsi="宋体" w:hint="eastAsia"/>
          <w:szCs w:val="21"/>
          <w:vertAlign w:val="subscript"/>
        </w:rPr>
        <w:t xml:space="preserve"> </w:t>
      </w:r>
      <w:r w:rsidRPr="00F203E0">
        <w:rPr>
          <w:rFonts w:ascii="宋体" w:hAnsi="宋体" w:hint="eastAsia"/>
          <w:szCs w:val="21"/>
        </w:rPr>
        <w:t>， 故m</w:t>
      </w:r>
      <w:r w:rsidRPr="00F203E0">
        <w:rPr>
          <w:rFonts w:ascii="宋体" w:hAnsi="宋体" w:cs="Arial"/>
          <w:szCs w:val="21"/>
        </w:rPr>
        <w:t>≤</w:t>
      </w:r>
      <w:r w:rsidRPr="00F203E0">
        <w:rPr>
          <w:rFonts w:ascii="宋体" w:hAnsi="宋体" w:hint="eastAsia"/>
          <w:szCs w:val="21"/>
        </w:rPr>
        <w:t xml:space="preserve">3.2kg </w:t>
      </w:r>
      <w:r w:rsidRPr="00F203E0">
        <w:rPr>
          <w:rFonts w:ascii="宋体" w:hAnsi="宋体"/>
          <w:szCs w:val="21"/>
        </w:rPr>
        <w:t>………</w:t>
      </w:r>
      <w:r w:rsidRPr="00F203E0">
        <w:rPr>
          <w:rFonts w:ascii="宋体" w:hAnsi="宋体" w:hint="eastAsia"/>
          <w:szCs w:val="21"/>
        </w:rPr>
        <w:t>（2分）</w:t>
      </w:r>
    </w:p>
    <w:p w14:paraId="29212766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抽</w:t>
      </w:r>
      <w:r w:rsidRPr="00F203E0">
        <w:rPr>
          <w:rFonts w:ascii="宋体" w:hAnsi="宋体"/>
          <w:szCs w:val="21"/>
        </w:rPr>
        <w:t>取出</w:t>
      </w:r>
      <w:r w:rsidRPr="00F203E0">
        <w:rPr>
          <w:rFonts w:ascii="宋体" w:hAnsi="宋体" w:hint="eastAsia"/>
          <w:szCs w:val="21"/>
        </w:rPr>
        <w:t>质量m</w:t>
      </w:r>
      <w:r w:rsidRPr="00F203E0">
        <w:rPr>
          <w:rFonts w:ascii="宋体" w:hAnsi="宋体"/>
          <w:szCs w:val="21"/>
        </w:rPr>
        <w:t>后</w:t>
      </w:r>
      <w:r w:rsidRPr="00F203E0">
        <w:rPr>
          <w:rFonts w:ascii="宋体" w:hAnsi="宋体" w:hint="eastAsia"/>
          <w:szCs w:val="21"/>
        </w:rPr>
        <w:t>：</w:t>
      </w:r>
    </w:p>
    <w:p w14:paraId="77F1487F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酒精对A底部</w:t>
      </w:r>
      <w:r w:rsidRPr="00F203E0">
        <w:rPr>
          <w:rFonts w:ascii="宋体" w:hAnsi="宋体"/>
          <w:szCs w:val="21"/>
        </w:rPr>
        <w:t>的压强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 w:hint="eastAsia"/>
          <w:szCs w:val="21"/>
          <w:vertAlign w:val="subscript"/>
        </w:rPr>
        <w:t>A</w:t>
      </w:r>
      <w:proofErr w:type="spellEnd"/>
      <w:r w:rsidRPr="00F203E0">
        <w:rPr>
          <w:rFonts w:ascii="宋体" w:hAnsi="宋体" w:hint="eastAsia"/>
          <w:szCs w:val="21"/>
        </w:rPr>
        <w:t xml:space="preserve"> </w:t>
      </w:r>
      <w:r w:rsidRPr="00F203E0">
        <w:rPr>
          <w:rFonts w:ascii="宋体" w:hAnsi="宋体"/>
          <w:szCs w:val="21"/>
        </w:rPr>
        <w:t>=</w:t>
      </w:r>
      <m:oMath>
        <m:r>
          <w:rPr>
            <w:rFonts w:ascii="Cambria Math" w:hAnsi="Cambria Math"/>
            <w:szCs w:val="21"/>
          </w:rPr>
          <m:t xml:space="preserve"> </m:t>
        </m:r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d>
              <m:dPr>
                <m:begChr m:val="（"/>
                <m:endChr m:val="）"/>
                <m:ctrlPr>
                  <w:rPr>
                    <w:rFonts w:ascii="Cambria Math" w:hAnsi="Cambria Math"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3.2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m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10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/kg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100</m:t>
                </m:r>
                <m: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203E0">
        <w:rPr>
          <w:rFonts w:ascii="宋体" w:hAnsi="宋体" w:hint="eastAsia"/>
          <w:szCs w:val="21"/>
        </w:rPr>
        <w:t xml:space="preserve"> </w:t>
      </w:r>
    </w:p>
    <w:p w14:paraId="7E77252C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水对B底部</w:t>
      </w:r>
      <w:r w:rsidRPr="00F203E0">
        <w:rPr>
          <w:rFonts w:ascii="宋体" w:hAnsi="宋体"/>
          <w:szCs w:val="21"/>
        </w:rPr>
        <w:t>的压强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 w:hint="eastAsia"/>
          <w:szCs w:val="21"/>
          <w:vertAlign w:val="subscript"/>
        </w:rPr>
        <w:t>B</w:t>
      </w:r>
      <w:proofErr w:type="spellEnd"/>
      <w:r w:rsidRPr="00F203E0">
        <w:rPr>
          <w:rFonts w:ascii="宋体" w:hAnsi="宋体" w:hint="eastAsia"/>
          <w:szCs w:val="21"/>
        </w:rPr>
        <w:t xml:space="preserve"> </w:t>
      </w:r>
      <w:r w:rsidRPr="00F203E0">
        <w:rPr>
          <w:rFonts w:ascii="宋体" w:hAnsi="宋体"/>
          <w:szCs w:val="21"/>
        </w:rPr>
        <w:t>=</w:t>
      </w:r>
      <m:oMath>
        <m:r>
          <w:rPr>
            <w:rFonts w:ascii="Cambria Math" w:hAnsi="Cambria Math"/>
            <w:szCs w:val="21"/>
          </w:rPr>
          <m:t xml:space="preserve"> </m:t>
        </m:r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d>
              <m:dPr>
                <m:begChr m:val="（"/>
                <m:endChr m:val="）"/>
                <m:ctrlPr>
                  <w:rPr>
                    <w:rFonts w:ascii="Cambria Math" w:hAnsi="Cambria Math"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m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10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/kg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203E0">
        <w:rPr>
          <w:rFonts w:ascii="宋体" w:hAnsi="宋体" w:hint="eastAsia"/>
          <w:szCs w:val="21"/>
        </w:rPr>
        <w:t xml:space="preserve"> </w:t>
      </w:r>
    </w:p>
    <w:p w14:paraId="3BD9FEB3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要满足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/>
          <w:szCs w:val="21"/>
          <w:vertAlign w:val="subscript"/>
        </w:rPr>
        <w:t>A</w:t>
      </w:r>
      <w:proofErr w:type="spellEnd"/>
      <w:r w:rsidRPr="00F203E0">
        <w:rPr>
          <w:rFonts w:ascii="宋体" w:hAnsi="宋体"/>
          <w:szCs w:val="21"/>
        </w:rPr>
        <w:t>＜</w:t>
      </w:r>
      <w:proofErr w:type="spellStart"/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/>
          <w:szCs w:val="21"/>
          <w:vertAlign w:val="subscript"/>
        </w:rPr>
        <w:t>B</w:t>
      </w:r>
      <w:proofErr w:type="spellEnd"/>
      <w:r w:rsidRPr="00F203E0">
        <w:rPr>
          <w:rFonts w:ascii="宋体" w:hAnsi="宋体"/>
          <w:szCs w:val="21"/>
        </w:rPr>
        <w:t>，</w:t>
      </w:r>
      <w:r w:rsidRPr="00F203E0">
        <w:rPr>
          <w:rFonts w:ascii="宋体" w:hAnsi="宋体" w:hint="eastAsia"/>
          <w:szCs w:val="21"/>
        </w:rPr>
        <w:t>即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d>
              <m:dPr>
                <m:begChr m:val="（"/>
                <m:endChr m:val="）"/>
                <m:ctrlPr>
                  <w:rPr>
                    <w:rFonts w:ascii="Cambria Math" w:hAnsi="Cambria Math"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3.2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m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10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/kg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100</m:t>
                </m:r>
                <m: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203E0">
        <w:rPr>
          <w:rFonts w:ascii="宋体" w:hAnsi="宋体"/>
          <w:szCs w:val="21"/>
        </w:rPr>
        <w:t>＜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d>
              <m:dPr>
                <m:begChr m:val="（"/>
                <m:endChr m:val="）"/>
                <m:ctrlPr>
                  <w:rPr>
                    <w:rFonts w:ascii="Cambria Math" w:hAnsi="Cambria Math"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m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10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/kg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</w:p>
    <w:p w14:paraId="350CDA4A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解得：m＞1.8kg</w:t>
      </w:r>
      <w:r w:rsidRPr="00F203E0">
        <w:rPr>
          <w:rFonts w:ascii="宋体" w:hAnsi="宋体" w:hint="eastAsia"/>
          <w:szCs w:val="21"/>
        </w:rPr>
        <w:t xml:space="preserve"> </w:t>
      </w: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491F2ABD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所以</w:t>
      </w:r>
      <w:r w:rsidRPr="00F203E0">
        <w:rPr>
          <w:rFonts w:ascii="宋体" w:hAnsi="宋体"/>
          <w:szCs w:val="21"/>
        </w:rPr>
        <w:t>抽取质量m</w:t>
      </w:r>
      <w:r w:rsidRPr="00F203E0">
        <w:rPr>
          <w:rFonts w:ascii="宋体" w:hAnsi="宋体" w:hint="eastAsia"/>
          <w:szCs w:val="21"/>
        </w:rPr>
        <w:t>的范围是：</w:t>
      </w:r>
      <w:r w:rsidRPr="00F203E0">
        <w:rPr>
          <w:rFonts w:ascii="宋体" w:hAnsi="宋体"/>
          <w:szCs w:val="21"/>
        </w:rPr>
        <w:t>1</w:t>
      </w:r>
      <w:r w:rsidRPr="00F203E0">
        <w:rPr>
          <w:rFonts w:ascii="宋体" w:hAnsi="宋体" w:hint="eastAsia"/>
          <w:szCs w:val="21"/>
        </w:rPr>
        <w:t>.</w:t>
      </w:r>
      <w:r w:rsidRPr="00F203E0">
        <w:rPr>
          <w:rFonts w:ascii="宋体" w:hAnsi="宋体"/>
          <w:szCs w:val="21"/>
        </w:rPr>
        <w:t>8</w:t>
      </w:r>
      <w:r w:rsidRPr="00F203E0">
        <w:rPr>
          <w:rFonts w:ascii="宋体" w:hAnsi="宋体" w:hint="eastAsia"/>
          <w:szCs w:val="21"/>
        </w:rPr>
        <w:t>k</w:t>
      </w:r>
      <w:r w:rsidRPr="00F203E0">
        <w:rPr>
          <w:rFonts w:ascii="宋体" w:hAnsi="宋体"/>
          <w:szCs w:val="21"/>
        </w:rPr>
        <w:t>g</w:t>
      </w:r>
      <w:r w:rsidRPr="00F203E0">
        <w:rPr>
          <w:rFonts w:ascii="宋体" w:hAnsi="宋体" w:hint="eastAsia"/>
          <w:szCs w:val="21"/>
        </w:rPr>
        <w:t>＜m≤</w:t>
      </w:r>
      <w:r w:rsidRPr="00F203E0">
        <w:rPr>
          <w:rFonts w:ascii="宋体" w:hAnsi="宋体"/>
          <w:szCs w:val="21"/>
        </w:rPr>
        <w:t>3</w:t>
      </w:r>
      <w:r w:rsidRPr="00F203E0">
        <w:rPr>
          <w:rFonts w:ascii="宋体" w:hAnsi="宋体" w:hint="eastAsia"/>
          <w:szCs w:val="21"/>
        </w:rPr>
        <w:t>.</w:t>
      </w:r>
      <w:r w:rsidRPr="00F203E0">
        <w:rPr>
          <w:rFonts w:ascii="宋体" w:hAnsi="宋体"/>
          <w:szCs w:val="21"/>
        </w:rPr>
        <w:t>2</w:t>
      </w:r>
      <w:r w:rsidRPr="00F203E0">
        <w:rPr>
          <w:rFonts w:ascii="宋体" w:hAnsi="宋体" w:hint="eastAsia"/>
          <w:szCs w:val="21"/>
        </w:rPr>
        <w:t>k</w:t>
      </w:r>
      <w:r w:rsidRPr="00F203E0">
        <w:rPr>
          <w:rFonts w:ascii="宋体" w:hAnsi="宋体"/>
          <w:szCs w:val="21"/>
        </w:rPr>
        <w:t>g</w:t>
      </w:r>
      <w:r w:rsidRPr="00F203E0">
        <w:rPr>
          <w:rFonts w:ascii="宋体" w:hAnsi="宋体" w:hint="eastAsia"/>
          <w:szCs w:val="21"/>
        </w:rPr>
        <w:t xml:space="preserve"> </w:t>
      </w: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（1分）</w:t>
      </w:r>
    </w:p>
    <w:p w14:paraId="4BB7770A" w14:textId="77777777" w:rsidR="00F203E0" w:rsidRPr="00F203E0" w:rsidRDefault="00000000" w:rsidP="002700C1">
      <w:pPr>
        <w:snapToGrid w:val="0"/>
        <w:spacing w:line="360" w:lineRule="auto"/>
        <w:ind w:firstLineChars="133" w:firstLine="279"/>
      </w:pPr>
      <w:r w:rsidRPr="00F203E0">
        <w:rPr>
          <w:rFonts w:ascii="宋体" w:hAnsi="宋体"/>
          <w:szCs w:val="21"/>
        </w:rPr>
        <w:lastRenderedPageBreak/>
        <w:t>（</w:t>
      </w:r>
      <w:r w:rsidRPr="00F203E0">
        <w:rPr>
          <w:rFonts w:ascii="宋体" w:hAnsi="宋体" w:hint="eastAsia"/>
          <w:szCs w:val="21"/>
        </w:rPr>
        <w:t>2</w:t>
      </w:r>
      <w:r w:rsidRPr="00F203E0">
        <w:rPr>
          <w:rFonts w:ascii="宋体" w:hAnsi="宋体"/>
          <w:szCs w:val="21"/>
        </w:rPr>
        <w:t>）</w:t>
      </w:r>
      <w:r w:rsidRPr="00F203E0">
        <w:rPr>
          <w:rFonts w:hint="eastAsia"/>
        </w:rPr>
        <w:t>C</w:t>
      </w:r>
      <w:r w:rsidRPr="00F203E0">
        <w:rPr>
          <w:rFonts w:hint="eastAsia"/>
        </w:rPr>
        <w:t>竖直放入</w:t>
      </w:r>
      <w:r w:rsidRPr="00F203E0">
        <w:t>B</w:t>
      </w:r>
      <w:r w:rsidRPr="00F203E0">
        <w:t>中，初期时</w:t>
      </w:r>
      <w:r w:rsidRPr="00F203E0">
        <w:rPr>
          <w:rFonts w:hint="eastAsia"/>
        </w:rPr>
        <w:t>C</w:t>
      </w:r>
      <w:r w:rsidRPr="00F203E0">
        <w:rPr>
          <w:rFonts w:hint="eastAsia"/>
        </w:rPr>
        <w:t>浸没，随着</w:t>
      </w:r>
      <w:proofErr w:type="spellStart"/>
      <w:r w:rsidRPr="00F203E0">
        <w:rPr>
          <w:rFonts w:hint="eastAsia"/>
        </w:rPr>
        <w:t>h</w:t>
      </w:r>
      <w:r w:rsidRPr="00F203E0">
        <w:rPr>
          <w:rFonts w:hint="eastAsia"/>
          <w:vertAlign w:val="subscript"/>
        </w:rPr>
        <w:t>C</w:t>
      </w:r>
      <w:proofErr w:type="spellEnd"/>
      <w:r w:rsidRPr="00F203E0">
        <w:rPr>
          <w:rFonts w:hint="eastAsia"/>
        </w:rPr>
        <w:t>的增大，水面也在上升，当</w:t>
      </w:r>
      <w:r w:rsidRPr="00F203E0">
        <w:rPr>
          <w:rFonts w:hint="eastAsia"/>
        </w:rPr>
        <w:t>C</w:t>
      </w:r>
      <w:r w:rsidRPr="00F203E0">
        <w:rPr>
          <w:rFonts w:hint="eastAsia"/>
        </w:rPr>
        <w:t>上表面与水面齐平，且刚好水深为</w:t>
      </w:r>
      <w:r w:rsidRPr="00F203E0">
        <w:rPr>
          <w:rFonts w:hint="eastAsia"/>
        </w:rPr>
        <w:t>50cm</w:t>
      </w:r>
      <w:r w:rsidRPr="00F203E0">
        <w:rPr>
          <w:rFonts w:hint="eastAsia"/>
        </w:rPr>
        <w:t>时，有：</w:t>
      </w:r>
    </w:p>
    <w:p w14:paraId="585EA76D" w14:textId="77777777" w:rsidR="00F203E0" w:rsidRPr="00F203E0" w:rsidRDefault="00000000" w:rsidP="002700C1">
      <w:pPr>
        <w:ind w:firstLineChars="133" w:firstLine="279"/>
      </w:pPr>
      <w:r w:rsidRPr="00F203E0">
        <w:rPr>
          <w:rFonts w:hint="eastAsia"/>
        </w:rPr>
        <w:t>300cm</w:t>
      </w:r>
      <w:r w:rsidRPr="00F203E0">
        <w:rPr>
          <w:rFonts w:hint="eastAsia"/>
          <w:vertAlign w:val="superscript"/>
        </w:rPr>
        <w:t>2</w:t>
      </w:r>
      <w:r w:rsidRPr="00F203E0">
        <w:rPr>
          <w:rFonts w:hint="eastAsia"/>
        </w:rPr>
        <w:t>×</w:t>
      </w:r>
      <w:r w:rsidRPr="00F203E0">
        <w:rPr>
          <w:rFonts w:hint="eastAsia"/>
        </w:rPr>
        <w:t>50cm=200cm</w:t>
      </w:r>
      <w:r w:rsidRPr="00F203E0">
        <w:rPr>
          <w:rFonts w:hint="eastAsia"/>
          <w:vertAlign w:val="superscript"/>
        </w:rPr>
        <w:t>2</w:t>
      </w:r>
      <w:r w:rsidRPr="00F203E0">
        <w:rPr>
          <w:rFonts w:hint="eastAsia"/>
        </w:rPr>
        <w:t>×</w:t>
      </w:r>
      <w:r w:rsidRPr="00F203E0">
        <w:rPr>
          <w:rFonts w:hint="eastAsia"/>
        </w:rPr>
        <w:t>50cm+300cm</w:t>
      </w:r>
      <w:r w:rsidRPr="00F203E0">
        <w:rPr>
          <w:rFonts w:hint="eastAsia"/>
          <w:vertAlign w:val="superscript"/>
        </w:rPr>
        <w:t>2</w:t>
      </w:r>
      <w:r w:rsidRPr="00F203E0">
        <w:rPr>
          <w:rFonts w:hint="eastAsia"/>
        </w:rPr>
        <w:t>×</w:t>
      </w:r>
      <w:r w:rsidRPr="00F203E0">
        <w:rPr>
          <w:rFonts w:hint="eastAsia"/>
        </w:rPr>
        <w:t>H</w:t>
      </w:r>
      <w:r w:rsidRPr="00F203E0">
        <w:rPr>
          <w:rFonts w:hint="eastAsia"/>
        </w:rPr>
        <w:t>´</w:t>
      </w:r>
    </w:p>
    <w:p w14:paraId="4249F6E9" w14:textId="77777777" w:rsidR="00F203E0" w:rsidRPr="00F203E0" w:rsidRDefault="00000000" w:rsidP="002700C1">
      <w:pPr>
        <w:ind w:firstLineChars="133" w:firstLine="279"/>
      </w:pPr>
      <w:r w:rsidRPr="00F203E0">
        <w:rPr>
          <w:rFonts w:hint="eastAsia"/>
        </w:rPr>
        <w:t>（</w:t>
      </w:r>
      <w:r w:rsidRPr="00F203E0">
        <w:rPr>
          <w:rFonts w:hint="eastAsia"/>
        </w:rPr>
        <w:t>H</w:t>
      </w:r>
      <w:r w:rsidRPr="00F203E0">
        <w:rPr>
          <w:rFonts w:hint="eastAsia"/>
        </w:rPr>
        <w:t>´是满足上述条件、</w:t>
      </w:r>
      <w:r w:rsidRPr="00F203E0">
        <w:rPr>
          <w:rFonts w:hint="eastAsia"/>
        </w:rPr>
        <w:t>C</w:t>
      </w:r>
      <w:r w:rsidRPr="00F203E0">
        <w:rPr>
          <w:rFonts w:hint="eastAsia"/>
        </w:rPr>
        <w:t>未放入时水的深度）</w:t>
      </w:r>
    </w:p>
    <w:p w14:paraId="2A921B38" w14:textId="77777777" w:rsidR="00F203E0" w:rsidRPr="00F203E0" w:rsidRDefault="00000000" w:rsidP="002700C1">
      <w:pPr>
        <w:ind w:firstLineChars="133" w:firstLine="279"/>
      </w:pPr>
      <w:r w:rsidRPr="00F203E0">
        <w:rPr>
          <w:rFonts w:hint="eastAsia"/>
        </w:rPr>
        <w:t>解得</w:t>
      </w:r>
      <w:r w:rsidRPr="00F203E0">
        <w:rPr>
          <w:rFonts w:hint="eastAsia"/>
        </w:rPr>
        <w:t>H</w:t>
      </w:r>
      <w:r w:rsidRPr="00F203E0">
        <w:rPr>
          <w:rFonts w:hint="eastAsia"/>
        </w:rPr>
        <w:t>´≈</w:t>
      </w:r>
      <w:r w:rsidRPr="00F203E0">
        <w:rPr>
          <w:rFonts w:hint="eastAsia"/>
        </w:rPr>
        <w:t xml:space="preserve">16.7cm   </w:t>
      </w: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422AED43" w14:textId="77777777" w:rsidR="00F203E0" w:rsidRPr="00F203E0" w:rsidRDefault="00000000" w:rsidP="002700C1">
      <w:pPr>
        <w:ind w:firstLineChars="133" w:firstLine="279"/>
      </w:pPr>
      <w:r w:rsidRPr="00F203E0">
        <w:rPr>
          <w:rFonts w:hint="eastAsia"/>
        </w:rPr>
        <w:t>①</w:t>
      </w:r>
      <w:r w:rsidRPr="00F203E0">
        <w:rPr>
          <w:rFonts w:hint="eastAsia"/>
        </w:rPr>
        <w:t>H=18cm</w:t>
      </w:r>
      <w:r w:rsidRPr="00F203E0">
        <w:rPr>
          <w:rFonts w:hint="eastAsia"/>
        </w:rPr>
        <w:t>＞</w:t>
      </w:r>
      <w:r w:rsidRPr="00F203E0">
        <w:rPr>
          <w:rFonts w:hint="eastAsia"/>
        </w:rPr>
        <w:t>H</w:t>
      </w:r>
      <w:r w:rsidRPr="00F203E0">
        <w:rPr>
          <w:rFonts w:hint="eastAsia"/>
        </w:rPr>
        <w:t>´时，</w:t>
      </w:r>
      <w:r w:rsidRPr="00F203E0">
        <w:rPr>
          <w:rFonts w:ascii="宋体" w:hAnsi="宋体" w:hint="eastAsia"/>
          <w:szCs w:val="21"/>
        </w:rPr>
        <w:t>C放入</w:t>
      </w:r>
      <w:r w:rsidRPr="00F203E0">
        <w:rPr>
          <w:rFonts w:ascii="宋体" w:hAnsi="宋体"/>
          <w:szCs w:val="21"/>
        </w:rPr>
        <w:t>B</w:t>
      </w:r>
      <w:r w:rsidRPr="00F203E0">
        <w:rPr>
          <w:rFonts w:ascii="宋体" w:hAnsi="宋体" w:hint="eastAsia"/>
          <w:szCs w:val="21"/>
        </w:rPr>
        <w:t>中</w:t>
      </w:r>
      <w:r w:rsidRPr="00F203E0">
        <w:rPr>
          <w:rFonts w:hint="eastAsia"/>
        </w:rPr>
        <w:t>，</w:t>
      </w:r>
      <w:proofErr w:type="spellStart"/>
      <w:r w:rsidRPr="00F203E0">
        <w:rPr>
          <w:rFonts w:hint="eastAsia"/>
        </w:rPr>
        <w:t>h</w:t>
      </w:r>
      <w:r w:rsidRPr="00F203E0">
        <w:rPr>
          <w:rFonts w:hint="eastAsia"/>
          <w:vertAlign w:val="subscript"/>
        </w:rPr>
        <w:t>C</w:t>
      </w:r>
      <w:proofErr w:type="spellEnd"/>
      <w:r w:rsidRPr="00F203E0">
        <w:rPr>
          <w:rFonts w:hint="eastAsia"/>
        </w:rPr>
        <w:t>增大到一定值后会有水溢出</w:t>
      </w:r>
    </w:p>
    <w:p w14:paraId="03DD0CD8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hint="eastAsia"/>
        </w:rPr>
        <w:t>水刚好溢出时，水的深度</w:t>
      </w:r>
      <w:r w:rsidRPr="00F203E0">
        <w:rPr>
          <w:rFonts w:ascii="宋体" w:hAnsi="宋体" w:hint="eastAsia"/>
          <w:szCs w:val="21"/>
        </w:rPr>
        <w:t>h＝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200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＋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18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cm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203E0">
        <w:rPr>
          <w:rFonts w:ascii="宋体" w:hAnsi="宋体" w:hint="eastAsia"/>
          <w:szCs w:val="21"/>
        </w:rPr>
        <w:t xml:space="preserve">＝50cm </w:t>
      </w:r>
    </w:p>
    <w:p w14:paraId="5242645A" w14:textId="77777777" w:rsidR="00F203E0" w:rsidRPr="00F203E0" w:rsidRDefault="00000000" w:rsidP="002700C1">
      <w:pPr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解得</w:t>
      </w:r>
      <w:proofErr w:type="spellStart"/>
      <w:r w:rsidRPr="00F203E0">
        <w:rPr>
          <w:rFonts w:ascii="宋体" w:hAnsi="宋体" w:hint="eastAsia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＝48cm</w:t>
      </w:r>
    </w:p>
    <w:p w14:paraId="5810BF23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即，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≤48cm时没有水溢出，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＞48cm时</w:t>
      </w:r>
      <w:r w:rsidRPr="00F203E0">
        <w:rPr>
          <w:rFonts w:ascii="宋体" w:hAnsi="宋体"/>
          <w:szCs w:val="21"/>
        </w:rPr>
        <w:t>有水溢出……………</w:t>
      </w:r>
      <w:r w:rsidRPr="00F203E0">
        <w:rPr>
          <w:rFonts w:ascii="宋体" w:hAnsi="宋体" w:hint="eastAsia"/>
          <w:szCs w:val="21"/>
        </w:rPr>
        <w:t>（1分）</w:t>
      </w:r>
    </w:p>
    <w:p w14:paraId="158197E1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当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≤48cm</w:t>
      </w:r>
      <w:r w:rsidRPr="00F203E0">
        <w:rPr>
          <w:rFonts w:ascii="宋体" w:hAnsi="宋体"/>
          <w:szCs w:val="21"/>
        </w:rPr>
        <w:t>时</w:t>
      </w:r>
      <w:r w:rsidRPr="00F203E0">
        <w:rPr>
          <w:rFonts w:ascii="宋体" w:hAnsi="宋体" w:hint="eastAsia"/>
          <w:szCs w:val="21"/>
        </w:rPr>
        <w:t>，</w:t>
      </w:r>
      <w:r w:rsidRPr="00F203E0">
        <w:rPr>
          <w:rFonts w:ascii="宋体" w:hAnsi="宋体"/>
          <w:szCs w:val="21"/>
        </w:rPr>
        <w:t>水对B底部的压强</w:t>
      </w:r>
    </w:p>
    <w:p w14:paraId="27AC5760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p</w:t>
      </w:r>
      <w:r w:rsidRPr="00F203E0">
        <w:rPr>
          <w:rFonts w:ascii="宋体" w:hAnsi="宋体" w:hint="eastAsia"/>
          <w:szCs w:val="21"/>
          <w:vertAlign w:val="subscript"/>
        </w:rPr>
        <w:t>水</w:t>
      </w:r>
      <w:r w:rsidRPr="00F203E0">
        <w:rPr>
          <w:rFonts w:ascii="宋体" w:hAnsi="宋体" w:hint="eastAsia"/>
          <w:szCs w:val="21"/>
        </w:rPr>
        <w:t>=ρ</w:t>
      </w:r>
      <w:r w:rsidRPr="00F203E0">
        <w:rPr>
          <w:rFonts w:ascii="宋体" w:hAnsi="宋体" w:hint="eastAsia"/>
          <w:szCs w:val="21"/>
          <w:vertAlign w:val="subscript"/>
        </w:rPr>
        <w:t>水</w:t>
      </w:r>
      <w:proofErr w:type="spellStart"/>
      <w:r w:rsidRPr="00F203E0">
        <w:rPr>
          <w:rFonts w:ascii="宋体" w:hAnsi="宋体" w:hint="eastAsia"/>
          <w:szCs w:val="21"/>
        </w:rPr>
        <w:t>gh</w:t>
      </w:r>
      <w:proofErr w:type="spellEnd"/>
      <w:r w:rsidRPr="00F203E0">
        <w:rPr>
          <w:rFonts w:ascii="宋体" w:hAnsi="宋体" w:hint="eastAsia"/>
          <w:szCs w:val="21"/>
        </w:rPr>
        <w:t>=</w:t>
      </w:r>
      <w:r w:rsidRPr="00F203E0">
        <w:rPr>
          <w:rFonts w:ascii="宋体" w:hAnsi="宋体"/>
          <w:szCs w:val="21"/>
        </w:rPr>
        <w:t>1.0×</w:t>
      </w:r>
      <w:r w:rsidRPr="00F203E0">
        <w:rPr>
          <w:rFonts w:ascii="宋体" w:hAnsi="宋体" w:hint="eastAsia"/>
          <w:szCs w:val="21"/>
        </w:rPr>
        <w:t>10</w:t>
      </w:r>
      <w:r w:rsidRPr="00F203E0">
        <w:rPr>
          <w:rFonts w:ascii="宋体" w:hAnsi="宋体" w:hint="eastAsia"/>
          <w:szCs w:val="21"/>
          <w:vertAlign w:val="superscript"/>
        </w:rPr>
        <w:t>3</w:t>
      </w:r>
      <w:r w:rsidRPr="00F203E0">
        <w:rPr>
          <w:rFonts w:ascii="宋体" w:hAnsi="宋体" w:hint="eastAsia"/>
          <w:szCs w:val="21"/>
        </w:rPr>
        <w:t>k</w:t>
      </w:r>
      <w:r w:rsidRPr="00F203E0">
        <w:rPr>
          <w:rFonts w:ascii="宋体" w:hAnsi="宋体"/>
          <w:szCs w:val="21"/>
        </w:rPr>
        <w:t>g/m</w:t>
      </w:r>
      <w:r w:rsidRPr="00F203E0">
        <w:rPr>
          <w:rFonts w:ascii="宋体" w:hAnsi="宋体"/>
          <w:szCs w:val="21"/>
          <w:vertAlign w:val="superscript"/>
        </w:rPr>
        <w:t>3</w:t>
      </w:r>
      <w:r w:rsidRPr="00F203E0">
        <w:rPr>
          <w:rFonts w:ascii="宋体" w:hAnsi="宋体" w:hint="eastAsia"/>
          <w:szCs w:val="21"/>
        </w:rPr>
        <w:t>×10N/kg×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200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＋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0.18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hint="eastAsia"/>
            <w:szCs w:val="21"/>
          </w:rPr>
          <m:t>＝</m:t>
        </m:r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200</m:t>
            </m:r>
          </m:num>
          <m:den>
            <m:r>
              <w:rPr>
                <w:rFonts w:ascii="Cambria Math" w:hAnsi="Cambria Math"/>
                <w:szCs w:val="21"/>
              </w:rPr>
              <m:t>3</m:t>
            </m:r>
          </m:den>
        </m:f>
      </m:oMath>
      <w:r w:rsidRPr="00F203E0">
        <w:rPr>
          <w:rFonts w:ascii="宋体" w:hAnsi="宋体" w:hint="eastAsia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r w:rsidRPr="00F203E0">
        <w:rPr>
          <w:rFonts w:ascii="宋体" w:hAnsi="宋体" w:hint="eastAsia"/>
          <w:szCs w:val="21"/>
        </w:rPr>
        <w:t>＋180</w:t>
      </w:r>
      <w:r w:rsidRPr="00F203E0">
        <w:rPr>
          <w:rFonts w:ascii="宋体" w:hAnsi="宋体" w:hint="eastAsia"/>
          <w:b/>
          <w:bCs/>
          <w:szCs w:val="21"/>
        </w:rPr>
        <w:t>0</w:t>
      </w:r>
      <w:r w:rsidRPr="00F203E0">
        <w:rPr>
          <w:rFonts w:ascii="宋体" w:hAnsi="宋体" w:hint="eastAsia"/>
          <w:szCs w:val="21"/>
        </w:rPr>
        <w:t xml:space="preserve">（Pa） </w:t>
      </w:r>
    </w:p>
    <w:p w14:paraId="19A0C00A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b/>
          <w:bCs/>
          <w:szCs w:val="21"/>
        </w:rPr>
      </w:pP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46F40205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当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＞48cm</w:t>
      </w:r>
      <w:r w:rsidRPr="00F203E0">
        <w:rPr>
          <w:rFonts w:ascii="宋体" w:hAnsi="宋体"/>
          <w:szCs w:val="21"/>
        </w:rPr>
        <w:t>时，</w:t>
      </w:r>
      <w:r w:rsidRPr="00F203E0">
        <w:rPr>
          <w:rFonts w:ascii="宋体" w:hAnsi="宋体" w:hint="eastAsia"/>
          <w:szCs w:val="21"/>
        </w:rPr>
        <w:t>h=50cm=0.5m，</w:t>
      </w:r>
      <w:r w:rsidRPr="00F203E0">
        <w:rPr>
          <w:rFonts w:ascii="宋体" w:hAnsi="宋体"/>
          <w:szCs w:val="21"/>
        </w:rPr>
        <w:t>水对B底部的压强</w:t>
      </w:r>
    </w:p>
    <w:p w14:paraId="19FE511C" w14:textId="77777777" w:rsidR="00F203E0" w:rsidRPr="00F203E0" w:rsidRDefault="0000000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 w:hint="eastAsia"/>
          <w:szCs w:val="21"/>
          <w:vertAlign w:val="subscript"/>
        </w:rPr>
        <w:t>水</w:t>
      </w:r>
      <w:r w:rsidRPr="00F203E0">
        <w:rPr>
          <w:rFonts w:ascii="宋体" w:hAnsi="宋体" w:hint="eastAsia"/>
          <w:szCs w:val="21"/>
        </w:rPr>
        <w:t>=ρ</w:t>
      </w:r>
      <w:r w:rsidRPr="00F203E0">
        <w:rPr>
          <w:rFonts w:ascii="宋体" w:hAnsi="宋体" w:hint="eastAsia"/>
          <w:szCs w:val="21"/>
          <w:vertAlign w:val="subscript"/>
        </w:rPr>
        <w:t>水</w:t>
      </w:r>
      <w:proofErr w:type="spellStart"/>
      <w:r w:rsidRPr="00F203E0">
        <w:rPr>
          <w:rFonts w:ascii="宋体" w:hAnsi="宋体" w:hint="eastAsia"/>
          <w:szCs w:val="21"/>
        </w:rPr>
        <w:t>gh</w:t>
      </w:r>
      <w:proofErr w:type="spellEnd"/>
      <w:r w:rsidRPr="00F203E0">
        <w:rPr>
          <w:rFonts w:ascii="宋体" w:hAnsi="宋体" w:hint="eastAsia"/>
          <w:szCs w:val="21"/>
        </w:rPr>
        <w:t>=</w:t>
      </w:r>
      <w:r w:rsidRPr="00F203E0">
        <w:rPr>
          <w:rFonts w:ascii="宋体" w:hAnsi="宋体"/>
          <w:szCs w:val="21"/>
        </w:rPr>
        <w:t>1.0×</w:t>
      </w:r>
      <w:r w:rsidRPr="00F203E0">
        <w:rPr>
          <w:rFonts w:ascii="宋体" w:hAnsi="宋体" w:hint="eastAsia"/>
          <w:szCs w:val="21"/>
        </w:rPr>
        <w:t>10</w:t>
      </w:r>
      <w:r w:rsidRPr="00F203E0">
        <w:rPr>
          <w:rFonts w:ascii="宋体" w:hAnsi="宋体" w:hint="eastAsia"/>
          <w:szCs w:val="21"/>
          <w:vertAlign w:val="superscript"/>
        </w:rPr>
        <w:t>3</w:t>
      </w:r>
      <w:r w:rsidRPr="00F203E0">
        <w:rPr>
          <w:rFonts w:ascii="宋体" w:hAnsi="宋体"/>
          <w:szCs w:val="21"/>
        </w:rPr>
        <w:t>kg/m</w:t>
      </w:r>
      <w:r w:rsidRPr="00F203E0">
        <w:rPr>
          <w:rFonts w:ascii="宋体" w:hAnsi="宋体"/>
          <w:szCs w:val="21"/>
          <w:vertAlign w:val="superscript"/>
        </w:rPr>
        <w:t>3</w:t>
      </w:r>
      <w:r w:rsidRPr="00F203E0">
        <w:rPr>
          <w:rFonts w:ascii="宋体" w:hAnsi="宋体" w:hint="eastAsia"/>
          <w:szCs w:val="21"/>
        </w:rPr>
        <w:t>×10</w:t>
      </w:r>
      <w:r w:rsidRPr="00F203E0">
        <w:rPr>
          <w:rFonts w:ascii="宋体" w:hAnsi="宋体"/>
          <w:szCs w:val="21"/>
        </w:rPr>
        <w:t>N/kg</w:t>
      </w:r>
      <w:r w:rsidRPr="00F203E0">
        <w:rPr>
          <w:rFonts w:ascii="宋体" w:hAnsi="宋体" w:hint="eastAsia"/>
          <w:szCs w:val="21"/>
        </w:rPr>
        <w:t>×0.5m=5000Pa</w:t>
      </w:r>
    </w:p>
    <w:p w14:paraId="4C7A6A1A" w14:textId="77777777" w:rsidR="00F203E0" w:rsidRPr="00F203E0" w:rsidRDefault="00000000" w:rsidP="002700C1">
      <w:pPr>
        <w:ind w:firstLineChars="133" w:firstLine="279"/>
        <w:textAlignment w:val="center"/>
      </w:pPr>
      <w:r w:rsidRPr="00F203E0">
        <w:rPr>
          <w:rFonts w:ascii="宋体" w:hAnsi="宋体" w:hint="eastAsia"/>
          <w:szCs w:val="21"/>
        </w:rPr>
        <w:t>所以，</w:t>
      </w:r>
      <w:r w:rsidRPr="00F203E0">
        <w:rPr>
          <w:rFonts w:hint="eastAsia"/>
        </w:rPr>
        <w:t>H=18cm</w:t>
      </w:r>
      <w:r w:rsidRPr="00F203E0">
        <w:rPr>
          <w:rFonts w:hint="eastAsia"/>
        </w:rPr>
        <w:t>时，</w:t>
      </w:r>
      <w:r w:rsidRPr="00F203E0">
        <w:rPr>
          <w:rFonts w:hint="eastAsia"/>
          <w:noProof/>
        </w:rPr>
        <w:drawing>
          <wp:inline distT="0" distB="0" distL="0" distR="0" wp14:anchorId="29A006F5" wp14:editId="7B37B76C">
            <wp:extent cx="1955653" cy="431914"/>
            <wp:effectExtent l="0" t="0" r="6985" b="6350"/>
            <wp:docPr id="1525593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93604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16" cy="43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0F453380" w14:textId="77777777" w:rsidR="00F203E0" w:rsidRPr="00F203E0" w:rsidRDefault="00000000" w:rsidP="002700C1">
      <w:pPr>
        <w:ind w:firstLineChars="133" w:firstLine="280"/>
        <w:textAlignment w:val="center"/>
      </w:pPr>
      <w:r w:rsidRPr="00F203E0">
        <w:rPr>
          <w:rFonts w:hint="eastAsia"/>
          <w:b/>
          <w:bCs/>
        </w:rPr>
        <w:t xml:space="preserve"> </w:t>
      </w:r>
      <w:r w:rsidRPr="00F203E0">
        <w:rPr>
          <w:rFonts w:hint="eastAsia"/>
        </w:rPr>
        <w:t>②</w:t>
      </w:r>
      <w:r w:rsidRPr="00F203E0">
        <w:rPr>
          <w:rFonts w:hint="eastAsia"/>
        </w:rPr>
        <w:t>H=15cm</w:t>
      </w:r>
      <w:r w:rsidRPr="00F203E0">
        <w:rPr>
          <w:rFonts w:hint="eastAsia"/>
        </w:rPr>
        <w:t>＜</w:t>
      </w:r>
      <w:r w:rsidRPr="00F203E0">
        <w:rPr>
          <w:rFonts w:hint="eastAsia"/>
        </w:rPr>
        <w:t>H</w:t>
      </w:r>
      <w:r w:rsidRPr="00F203E0">
        <w:rPr>
          <w:rFonts w:hint="eastAsia"/>
        </w:rPr>
        <w:t>´时，</w:t>
      </w:r>
      <w:proofErr w:type="spellStart"/>
      <w:r w:rsidRPr="00F203E0">
        <w:rPr>
          <w:rFonts w:hint="eastAsia"/>
        </w:rPr>
        <w:t>h</w:t>
      </w:r>
      <w:r w:rsidRPr="00F203E0">
        <w:rPr>
          <w:rFonts w:hint="eastAsia"/>
          <w:vertAlign w:val="subscript"/>
        </w:rPr>
        <w:t>C</w:t>
      </w:r>
      <w:proofErr w:type="spellEnd"/>
      <w:r w:rsidRPr="00F203E0">
        <w:rPr>
          <w:rFonts w:hint="eastAsia"/>
        </w:rPr>
        <w:t>冒出水面水也不会溢出</w:t>
      </w:r>
    </w:p>
    <w:p w14:paraId="6CD576FC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当C的上表面与水面刚齐平时，有：</w:t>
      </w:r>
      <w:proofErr w:type="spellStart"/>
      <w:r w:rsidRPr="00F203E0">
        <w:rPr>
          <w:rFonts w:ascii="宋体" w:hAnsi="宋体" w:hint="eastAsia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＝h＝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200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＋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15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cm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203E0">
        <w:rPr>
          <w:rFonts w:ascii="宋体" w:hAnsi="宋体" w:hint="eastAsia"/>
          <w:szCs w:val="21"/>
        </w:rPr>
        <w:t xml:space="preserve"> </w:t>
      </w:r>
    </w:p>
    <w:p w14:paraId="5442984F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  <w:rPr>
          <w:rFonts w:ascii="宋体" w:hAnsi="宋体" w:hint="eastAsia"/>
          <w:szCs w:val="21"/>
        </w:rPr>
      </w:pPr>
      <w:r w:rsidRPr="00F203E0">
        <w:rPr>
          <w:rFonts w:ascii="宋体" w:hAnsi="宋体" w:hint="eastAsia"/>
          <w:szCs w:val="21"/>
        </w:rPr>
        <w:t>解得</w:t>
      </w:r>
      <w:proofErr w:type="spellStart"/>
      <w:r w:rsidRPr="00F203E0">
        <w:rPr>
          <w:rFonts w:ascii="宋体" w:hAnsi="宋体" w:hint="eastAsia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＝h＝4</w:t>
      </w:r>
      <w:r w:rsidRPr="00F203E0">
        <w:rPr>
          <w:rFonts w:ascii="宋体" w:hAnsi="宋体" w:hint="eastAsia"/>
          <w:b/>
          <w:bCs/>
          <w:szCs w:val="21"/>
        </w:rPr>
        <w:t>5</w:t>
      </w:r>
      <w:r w:rsidRPr="00F203E0">
        <w:rPr>
          <w:rFonts w:ascii="宋体" w:hAnsi="宋体" w:hint="eastAsia"/>
          <w:szCs w:val="21"/>
        </w:rPr>
        <w:t xml:space="preserve">cm </w:t>
      </w: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19D9E4CB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当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≤4</w:t>
      </w:r>
      <w:r w:rsidRPr="00F203E0">
        <w:rPr>
          <w:rFonts w:ascii="宋体" w:hAnsi="宋体" w:hint="eastAsia"/>
          <w:b/>
          <w:bCs/>
          <w:szCs w:val="21"/>
        </w:rPr>
        <w:t>5</w:t>
      </w:r>
      <w:r w:rsidRPr="00F203E0">
        <w:rPr>
          <w:rFonts w:ascii="宋体" w:hAnsi="宋体" w:hint="eastAsia"/>
          <w:szCs w:val="21"/>
        </w:rPr>
        <w:t>cm</w:t>
      </w:r>
      <w:r w:rsidRPr="00F203E0">
        <w:rPr>
          <w:rFonts w:ascii="宋体" w:hAnsi="宋体"/>
          <w:szCs w:val="21"/>
        </w:rPr>
        <w:t>时，水对B底部的压强</w:t>
      </w:r>
    </w:p>
    <w:p w14:paraId="572B0E45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 w:hint="eastAsia"/>
          <w:szCs w:val="21"/>
          <w:vertAlign w:val="subscript"/>
        </w:rPr>
        <w:t>水</w:t>
      </w:r>
      <w:r w:rsidRPr="00F203E0">
        <w:rPr>
          <w:rFonts w:ascii="宋体" w:hAnsi="宋体" w:hint="eastAsia"/>
          <w:szCs w:val="21"/>
        </w:rPr>
        <w:t>＝ρ</w:t>
      </w:r>
      <w:r w:rsidRPr="00F203E0">
        <w:rPr>
          <w:rFonts w:ascii="宋体" w:hAnsi="宋体" w:hint="eastAsia"/>
          <w:szCs w:val="21"/>
          <w:vertAlign w:val="subscript"/>
        </w:rPr>
        <w:t>水</w:t>
      </w:r>
      <w:proofErr w:type="spellStart"/>
      <w:r w:rsidRPr="00F203E0">
        <w:rPr>
          <w:rFonts w:ascii="宋体" w:hAnsi="宋体" w:hint="eastAsia"/>
          <w:szCs w:val="21"/>
        </w:rPr>
        <w:t>gh</w:t>
      </w:r>
      <w:proofErr w:type="spellEnd"/>
      <w:r w:rsidRPr="00F203E0">
        <w:rPr>
          <w:rFonts w:ascii="宋体" w:hAnsi="宋体" w:hint="eastAsia"/>
          <w:szCs w:val="21"/>
        </w:rPr>
        <w:t>＝</w:t>
      </w:r>
      <w:r w:rsidRPr="00F203E0">
        <w:rPr>
          <w:rFonts w:ascii="宋体" w:hAnsi="宋体"/>
          <w:szCs w:val="21"/>
        </w:rPr>
        <w:t>1.0×</w:t>
      </w:r>
      <w:r w:rsidRPr="00F203E0">
        <w:rPr>
          <w:rFonts w:ascii="宋体" w:hAnsi="宋体" w:hint="eastAsia"/>
          <w:szCs w:val="21"/>
        </w:rPr>
        <w:t>10</w:t>
      </w:r>
      <w:r w:rsidRPr="00F203E0">
        <w:rPr>
          <w:rFonts w:ascii="宋体" w:hAnsi="宋体" w:hint="eastAsia"/>
          <w:szCs w:val="21"/>
          <w:vertAlign w:val="superscript"/>
        </w:rPr>
        <w:t>3</w:t>
      </w:r>
      <w:r w:rsidRPr="00F203E0">
        <w:rPr>
          <w:rFonts w:ascii="宋体" w:hAnsi="宋体"/>
          <w:szCs w:val="21"/>
        </w:rPr>
        <w:t>kg/m</w:t>
      </w:r>
      <w:r w:rsidRPr="00F203E0">
        <w:rPr>
          <w:rFonts w:ascii="宋体" w:hAnsi="宋体"/>
          <w:szCs w:val="21"/>
          <w:vertAlign w:val="superscript"/>
        </w:rPr>
        <w:t>3</w:t>
      </w:r>
      <w:r w:rsidRPr="00F203E0">
        <w:rPr>
          <w:rFonts w:ascii="宋体" w:hAnsi="宋体" w:hint="eastAsia"/>
          <w:szCs w:val="21"/>
        </w:rPr>
        <w:t>×10</w:t>
      </w:r>
      <w:r w:rsidRPr="00F203E0">
        <w:rPr>
          <w:rFonts w:ascii="宋体" w:hAnsi="宋体"/>
          <w:szCs w:val="21"/>
        </w:rPr>
        <w:t>N/kg</w:t>
      </w:r>
      <w:r w:rsidRPr="00F203E0">
        <w:rPr>
          <w:rFonts w:ascii="宋体" w:hAnsi="宋体" w:hint="eastAsia"/>
          <w:szCs w:val="21"/>
        </w:rPr>
        <w:t>×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200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×</m:t>
            </m:r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＋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  <m:r>
              <w:rPr>
                <w:rFonts w:ascii="Cambria Math" w:hAnsi="Cambria Math" w:hint="eastAsia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0.15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300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den>
        </m:f>
      </m:oMath>
      <w:r w:rsidRPr="00F203E0"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200</m:t>
            </m:r>
          </m:num>
          <m:den>
            <m:r>
              <w:rPr>
                <w:rFonts w:ascii="Cambria Math" w:hAnsi="Cambria Math"/>
                <w:szCs w:val="21"/>
              </w:rPr>
              <m:t>3</m:t>
            </m:r>
          </m:den>
        </m:f>
      </m:oMath>
      <w:r w:rsidRPr="00F203E0">
        <w:rPr>
          <w:rFonts w:ascii="宋体" w:hAnsi="宋体" w:hint="eastAsia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r w:rsidRPr="00F203E0">
        <w:rPr>
          <w:rFonts w:ascii="宋体" w:hAnsi="宋体" w:hint="eastAsia"/>
          <w:szCs w:val="21"/>
        </w:rPr>
        <w:t>＋1500</w:t>
      </w:r>
      <w:r w:rsidRPr="00F203E0">
        <w:rPr>
          <w:rFonts w:ascii="宋体" w:hAnsi="宋体"/>
          <w:szCs w:val="21"/>
        </w:rPr>
        <w:t>（</w:t>
      </w:r>
      <w:r w:rsidRPr="00F203E0">
        <w:rPr>
          <w:rFonts w:ascii="宋体" w:hAnsi="宋体" w:hint="eastAsia"/>
          <w:szCs w:val="21"/>
        </w:rPr>
        <w:t>Pa</w:t>
      </w:r>
      <w:r w:rsidRPr="00F203E0">
        <w:rPr>
          <w:rFonts w:ascii="宋体" w:hAnsi="宋体"/>
          <w:szCs w:val="21"/>
        </w:rPr>
        <w:t>）</w:t>
      </w:r>
    </w:p>
    <w:p w14:paraId="29CF54B2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11F0EC29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当</w:t>
      </w:r>
      <w:proofErr w:type="spellStart"/>
      <w:r w:rsidRPr="00F203E0">
        <w:rPr>
          <w:rFonts w:ascii="宋体" w:hAnsi="宋体"/>
          <w:szCs w:val="21"/>
        </w:rPr>
        <w:t>h</w:t>
      </w:r>
      <w:r w:rsidRPr="00F203E0">
        <w:rPr>
          <w:rFonts w:ascii="宋体" w:hAnsi="宋体" w:hint="eastAsia"/>
          <w:szCs w:val="21"/>
          <w:vertAlign w:val="subscript"/>
        </w:rPr>
        <w:t>C</w:t>
      </w:r>
      <w:proofErr w:type="spellEnd"/>
      <w:r w:rsidRPr="00F203E0">
        <w:rPr>
          <w:rFonts w:ascii="宋体" w:hAnsi="宋体" w:hint="eastAsia"/>
          <w:szCs w:val="21"/>
        </w:rPr>
        <w:t>＞4</w:t>
      </w:r>
      <w:r w:rsidRPr="00F203E0">
        <w:rPr>
          <w:rFonts w:ascii="宋体" w:hAnsi="宋体" w:hint="eastAsia"/>
          <w:b/>
          <w:bCs/>
          <w:szCs w:val="21"/>
        </w:rPr>
        <w:t>5</w:t>
      </w:r>
      <w:r w:rsidRPr="00F203E0">
        <w:rPr>
          <w:rFonts w:ascii="宋体" w:hAnsi="宋体" w:hint="eastAsia"/>
          <w:szCs w:val="21"/>
        </w:rPr>
        <w:t>cm</w:t>
      </w:r>
      <w:r w:rsidRPr="00F203E0">
        <w:rPr>
          <w:rFonts w:ascii="宋体" w:hAnsi="宋体"/>
          <w:szCs w:val="21"/>
        </w:rPr>
        <w:t>时，</w:t>
      </w:r>
      <w:r w:rsidRPr="00F203E0">
        <w:rPr>
          <w:rFonts w:ascii="宋体" w:hAnsi="宋体" w:hint="eastAsia"/>
          <w:szCs w:val="21"/>
        </w:rPr>
        <w:t>h=45cm=0.45m，</w:t>
      </w:r>
      <w:r w:rsidRPr="00F203E0">
        <w:rPr>
          <w:rFonts w:ascii="宋体" w:hAnsi="宋体"/>
          <w:szCs w:val="21"/>
        </w:rPr>
        <w:t>水对B底部的压强</w:t>
      </w:r>
    </w:p>
    <w:p w14:paraId="62A09CE9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  <w:rPr>
          <w:rFonts w:ascii="宋体" w:hAnsi="宋体" w:hint="eastAsia"/>
          <w:szCs w:val="21"/>
        </w:rPr>
      </w:pPr>
      <w:r w:rsidRPr="00F203E0">
        <w:rPr>
          <w:rFonts w:ascii="宋体" w:hAnsi="宋体"/>
          <w:szCs w:val="21"/>
        </w:rPr>
        <w:t>p</w:t>
      </w:r>
      <w:r w:rsidRPr="00F203E0">
        <w:rPr>
          <w:rFonts w:ascii="宋体" w:hAnsi="宋体" w:hint="eastAsia"/>
          <w:szCs w:val="21"/>
          <w:vertAlign w:val="subscript"/>
        </w:rPr>
        <w:t>水</w:t>
      </w:r>
      <w:r w:rsidRPr="00F203E0">
        <w:rPr>
          <w:rFonts w:ascii="宋体" w:hAnsi="宋体" w:hint="eastAsia"/>
          <w:szCs w:val="21"/>
        </w:rPr>
        <w:t>＝ρ</w:t>
      </w:r>
      <w:r w:rsidRPr="00F203E0">
        <w:rPr>
          <w:rFonts w:ascii="宋体" w:hAnsi="宋体" w:hint="eastAsia"/>
          <w:szCs w:val="21"/>
          <w:vertAlign w:val="subscript"/>
        </w:rPr>
        <w:t>水</w:t>
      </w:r>
      <w:proofErr w:type="spellStart"/>
      <w:r w:rsidRPr="00F203E0">
        <w:rPr>
          <w:rFonts w:ascii="宋体" w:hAnsi="宋体" w:hint="eastAsia"/>
          <w:szCs w:val="21"/>
        </w:rPr>
        <w:t>gh</w:t>
      </w:r>
      <w:proofErr w:type="spellEnd"/>
      <w:r w:rsidRPr="00F203E0">
        <w:rPr>
          <w:rFonts w:ascii="宋体" w:hAnsi="宋体" w:hint="eastAsia"/>
          <w:szCs w:val="21"/>
        </w:rPr>
        <w:t>＝</w:t>
      </w:r>
      <w:r w:rsidRPr="00F203E0">
        <w:rPr>
          <w:rFonts w:ascii="宋体" w:hAnsi="宋体"/>
          <w:szCs w:val="21"/>
        </w:rPr>
        <w:t>1.0×</w:t>
      </w:r>
      <w:r w:rsidRPr="00F203E0">
        <w:rPr>
          <w:rFonts w:ascii="宋体" w:hAnsi="宋体" w:hint="eastAsia"/>
          <w:szCs w:val="21"/>
        </w:rPr>
        <w:t>10</w:t>
      </w:r>
      <w:r w:rsidRPr="00F203E0">
        <w:rPr>
          <w:rFonts w:ascii="宋体" w:hAnsi="宋体" w:hint="eastAsia"/>
          <w:szCs w:val="21"/>
          <w:vertAlign w:val="superscript"/>
        </w:rPr>
        <w:t>3</w:t>
      </w:r>
      <w:r w:rsidRPr="00F203E0">
        <w:rPr>
          <w:rFonts w:ascii="宋体" w:hAnsi="宋体"/>
          <w:szCs w:val="21"/>
        </w:rPr>
        <w:t>kg/m</w:t>
      </w:r>
      <w:r w:rsidRPr="00F203E0">
        <w:rPr>
          <w:rFonts w:ascii="宋体" w:hAnsi="宋体"/>
          <w:szCs w:val="21"/>
          <w:vertAlign w:val="superscript"/>
        </w:rPr>
        <w:t>3</w:t>
      </w:r>
      <w:r w:rsidRPr="00F203E0">
        <w:rPr>
          <w:rFonts w:ascii="宋体" w:hAnsi="宋体" w:hint="eastAsia"/>
          <w:szCs w:val="21"/>
        </w:rPr>
        <w:t>×10</w:t>
      </w:r>
      <w:r w:rsidRPr="00F203E0">
        <w:rPr>
          <w:rFonts w:ascii="宋体" w:hAnsi="宋体"/>
          <w:szCs w:val="21"/>
        </w:rPr>
        <w:t>N/kg</w:t>
      </w:r>
      <w:r w:rsidRPr="00F203E0">
        <w:rPr>
          <w:rFonts w:ascii="宋体" w:hAnsi="宋体" w:hint="eastAsia"/>
          <w:szCs w:val="21"/>
        </w:rPr>
        <w:t>×0.4</w:t>
      </w:r>
      <w:r w:rsidRPr="00F203E0">
        <w:rPr>
          <w:rFonts w:ascii="宋体" w:hAnsi="宋体" w:hint="eastAsia"/>
          <w:b/>
          <w:bCs/>
          <w:szCs w:val="21"/>
        </w:rPr>
        <w:t>5</w:t>
      </w:r>
      <w:r w:rsidRPr="00F203E0">
        <w:rPr>
          <w:rFonts w:ascii="宋体" w:hAnsi="宋体"/>
          <w:szCs w:val="21"/>
        </w:rPr>
        <w:t>m</w:t>
      </w:r>
      <w:r w:rsidRPr="00F203E0">
        <w:rPr>
          <w:rFonts w:ascii="宋体" w:hAnsi="宋体" w:hint="eastAsia"/>
          <w:szCs w:val="21"/>
        </w:rPr>
        <w:t>=4</w:t>
      </w:r>
      <w:r w:rsidRPr="00F203E0">
        <w:rPr>
          <w:rFonts w:ascii="宋体" w:hAnsi="宋体" w:hint="eastAsia"/>
          <w:b/>
          <w:bCs/>
          <w:szCs w:val="21"/>
        </w:rPr>
        <w:t>5</w:t>
      </w:r>
      <w:r w:rsidRPr="00F203E0">
        <w:rPr>
          <w:rFonts w:ascii="宋体" w:hAnsi="宋体" w:hint="eastAsia"/>
          <w:szCs w:val="21"/>
        </w:rPr>
        <w:t>00</w:t>
      </w:r>
      <w:r w:rsidRPr="00F203E0">
        <w:rPr>
          <w:rFonts w:ascii="宋体" w:hAnsi="宋体"/>
          <w:szCs w:val="21"/>
        </w:rPr>
        <w:t>Pa</w:t>
      </w:r>
    </w:p>
    <w:p w14:paraId="46B08371" w14:textId="77777777" w:rsidR="00F203E0" w:rsidRPr="00F203E0" w:rsidRDefault="00000000" w:rsidP="002700C1">
      <w:pPr>
        <w:snapToGrid w:val="0"/>
        <w:spacing w:line="360" w:lineRule="auto"/>
        <w:ind w:firstLineChars="133" w:firstLine="279"/>
        <w:textAlignment w:val="center"/>
      </w:pPr>
      <w:r w:rsidRPr="00F203E0">
        <w:rPr>
          <w:rFonts w:ascii="宋体" w:hAnsi="宋体" w:hint="eastAsia"/>
          <w:szCs w:val="21"/>
        </w:rPr>
        <w:t>所以，</w:t>
      </w:r>
      <w:r w:rsidRPr="00F203E0">
        <w:rPr>
          <w:rFonts w:hint="eastAsia"/>
        </w:rPr>
        <w:t>H=15cm</w:t>
      </w:r>
      <w:r w:rsidRPr="00F203E0">
        <w:rPr>
          <w:rFonts w:hint="eastAsia"/>
        </w:rPr>
        <w:t>时，</w:t>
      </w:r>
      <w:r w:rsidRPr="00F203E0">
        <w:rPr>
          <w:rFonts w:hint="eastAsia"/>
          <w:noProof/>
        </w:rPr>
        <w:drawing>
          <wp:inline distT="0" distB="0" distL="0" distR="0" wp14:anchorId="2384A2F2" wp14:editId="326BE95E">
            <wp:extent cx="2029651" cy="463021"/>
            <wp:effectExtent l="0" t="0" r="8890" b="0"/>
            <wp:docPr id="14927091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09177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15" cy="4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3E0">
        <w:rPr>
          <w:rFonts w:ascii="宋体" w:hAnsi="宋体"/>
          <w:szCs w:val="21"/>
        </w:rPr>
        <w:t>……………</w:t>
      </w:r>
      <w:r w:rsidRPr="00F203E0">
        <w:rPr>
          <w:rFonts w:ascii="宋体" w:hAnsi="宋体" w:hint="eastAsia"/>
          <w:szCs w:val="21"/>
        </w:rPr>
        <w:t>（2分）</w:t>
      </w:r>
    </w:p>
    <w:p w14:paraId="7CAF55FF" w14:textId="77777777" w:rsidR="00F203E0" w:rsidRPr="00F203E0" w:rsidRDefault="00F203E0" w:rsidP="002700C1">
      <w:pPr>
        <w:snapToGrid w:val="0"/>
        <w:spacing w:line="360" w:lineRule="auto"/>
        <w:ind w:firstLineChars="133" w:firstLine="279"/>
        <w:textAlignment w:val="center"/>
      </w:pPr>
    </w:p>
    <w:p w14:paraId="6D831092" w14:textId="77777777" w:rsidR="00F203E0" w:rsidRPr="00F203E0" w:rsidRDefault="00F203E0" w:rsidP="002700C1">
      <w:pPr>
        <w:snapToGrid w:val="0"/>
        <w:spacing w:line="360" w:lineRule="auto"/>
        <w:ind w:firstLineChars="133" w:firstLine="279"/>
        <w:rPr>
          <w:rFonts w:ascii="宋体" w:hAnsi="宋体" w:hint="eastAsia"/>
          <w:szCs w:val="21"/>
        </w:rPr>
      </w:pPr>
    </w:p>
    <w:sectPr w:rsidR="00F203E0" w:rsidRPr="00F203E0" w:rsidSect="00EB626E">
      <w:headerReference w:type="default" r:id="rId31"/>
      <w:footerReference w:type="default" r:id="rId3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0778B" w14:textId="77777777" w:rsidR="0091607D" w:rsidRDefault="0091607D">
      <w:r>
        <w:separator/>
      </w:r>
    </w:p>
  </w:endnote>
  <w:endnote w:type="continuationSeparator" w:id="0">
    <w:p w14:paraId="6F5FBA5B" w14:textId="77777777" w:rsidR="0091607D" w:rsidRDefault="0091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C53EF" w14:textId="77777777" w:rsidR="004151FC" w:rsidRDefault="00000000">
    <w:pPr>
      <w:widowControl w:val="0"/>
      <w:tabs>
        <w:tab w:val="center" w:pos="4153"/>
        <w:tab w:val="right" w:pos="8306"/>
      </w:tabs>
      <w:snapToGrid w:val="0"/>
      <w:rPr>
        <w:sz w:val="2"/>
        <w:szCs w:val="2"/>
      </w:rPr>
    </w:pPr>
    <w:r>
      <w:rPr>
        <w:color w:val="FFFFFF"/>
        <w:sz w:val="2"/>
        <w:szCs w:val="2"/>
      </w:rPr>
      <w:pict w14:anchorId="71B565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707D3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5F3B0" w14:textId="77777777" w:rsidR="0091607D" w:rsidRDefault="0091607D">
      <w:r>
        <w:separator/>
      </w:r>
    </w:p>
  </w:footnote>
  <w:footnote w:type="continuationSeparator" w:id="0">
    <w:p w14:paraId="027C6552" w14:textId="77777777" w:rsidR="0091607D" w:rsidRDefault="0091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07BD" w14:textId="77777777" w:rsidR="004151FC" w:rsidRDefault="00000000">
    <w:pPr>
      <w:widowControl w:val="0"/>
      <w:pBdr>
        <w:bottom w:val="none" w:sz="0" w:space="1" w:color="auto"/>
      </w:pBdr>
      <w:snapToGrid w:val="0"/>
      <w:jc w:val="both"/>
      <w:rPr>
        <w:sz w:val="2"/>
        <w:szCs w:val="2"/>
      </w:rPr>
    </w:pPr>
    <w:r>
      <w:pict w14:anchorId="14C8AE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1DE21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6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U2YmRmODZiNDI5YmI5NzVjZWJjZDA0NDAzMDQxMjgifQ=="/>
  </w:docVars>
  <w:rsids>
    <w:rsidRoot w:val="41476906"/>
    <w:rsid w:val="0000032C"/>
    <w:rsid w:val="00001972"/>
    <w:rsid w:val="00001D50"/>
    <w:rsid w:val="00002A2A"/>
    <w:rsid w:val="00004635"/>
    <w:rsid w:val="000063BC"/>
    <w:rsid w:val="00010D6B"/>
    <w:rsid w:val="00013F44"/>
    <w:rsid w:val="000143B5"/>
    <w:rsid w:val="00014B18"/>
    <w:rsid w:val="00016FDB"/>
    <w:rsid w:val="00017B8B"/>
    <w:rsid w:val="00020B37"/>
    <w:rsid w:val="000212C6"/>
    <w:rsid w:val="00021681"/>
    <w:rsid w:val="00022ED6"/>
    <w:rsid w:val="00023875"/>
    <w:rsid w:val="00023F92"/>
    <w:rsid w:val="00024AFA"/>
    <w:rsid w:val="000275FA"/>
    <w:rsid w:val="00030128"/>
    <w:rsid w:val="0003408D"/>
    <w:rsid w:val="00034CB8"/>
    <w:rsid w:val="000350B6"/>
    <w:rsid w:val="0003795F"/>
    <w:rsid w:val="00043315"/>
    <w:rsid w:val="000450EB"/>
    <w:rsid w:val="00045C84"/>
    <w:rsid w:val="00046AC7"/>
    <w:rsid w:val="0004706C"/>
    <w:rsid w:val="00047716"/>
    <w:rsid w:val="0005001A"/>
    <w:rsid w:val="00050FFC"/>
    <w:rsid w:val="000523BD"/>
    <w:rsid w:val="00053F03"/>
    <w:rsid w:val="00055C35"/>
    <w:rsid w:val="00056E05"/>
    <w:rsid w:val="00057840"/>
    <w:rsid w:val="00060D29"/>
    <w:rsid w:val="00064F4D"/>
    <w:rsid w:val="00072E49"/>
    <w:rsid w:val="00073611"/>
    <w:rsid w:val="000739B1"/>
    <w:rsid w:val="000768B2"/>
    <w:rsid w:val="00077636"/>
    <w:rsid w:val="00080160"/>
    <w:rsid w:val="00082648"/>
    <w:rsid w:val="00082873"/>
    <w:rsid w:val="00086628"/>
    <w:rsid w:val="0008755E"/>
    <w:rsid w:val="00090033"/>
    <w:rsid w:val="00090134"/>
    <w:rsid w:val="00090E50"/>
    <w:rsid w:val="00092B37"/>
    <w:rsid w:val="0009338C"/>
    <w:rsid w:val="000943F7"/>
    <w:rsid w:val="00094C7A"/>
    <w:rsid w:val="0009592C"/>
    <w:rsid w:val="00095A24"/>
    <w:rsid w:val="00096A16"/>
    <w:rsid w:val="00097C40"/>
    <w:rsid w:val="000A02F5"/>
    <w:rsid w:val="000A05C3"/>
    <w:rsid w:val="000A0A29"/>
    <w:rsid w:val="000A19E6"/>
    <w:rsid w:val="000A43FF"/>
    <w:rsid w:val="000A5210"/>
    <w:rsid w:val="000A5E09"/>
    <w:rsid w:val="000B2B6E"/>
    <w:rsid w:val="000B2EB9"/>
    <w:rsid w:val="000B482F"/>
    <w:rsid w:val="000B4F08"/>
    <w:rsid w:val="000B6136"/>
    <w:rsid w:val="000B7CC5"/>
    <w:rsid w:val="000C2AD0"/>
    <w:rsid w:val="000C31FF"/>
    <w:rsid w:val="000C4B6F"/>
    <w:rsid w:val="000C51F4"/>
    <w:rsid w:val="000C7F7E"/>
    <w:rsid w:val="000D0FA8"/>
    <w:rsid w:val="000D135A"/>
    <w:rsid w:val="000D1EF0"/>
    <w:rsid w:val="000D22AB"/>
    <w:rsid w:val="000D3588"/>
    <w:rsid w:val="000D436E"/>
    <w:rsid w:val="000E0A0A"/>
    <w:rsid w:val="000E0AC7"/>
    <w:rsid w:val="000E0CFC"/>
    <w:rsid w:val="000E3A3A"/>
    <w:rsid w:val="000E68D6"/>
    <w:rsid w:val="000F14D5"/>
    <w:rsid w:val="000F2682"/>
    <w:rsid w:val="000F392A"/>
    <w:rsid w:val="000F736B"/>
    <w:rsid w:val="00101EC5"/>
    <w:rsid w:val="0010389F"/>
    <w:rsid w:val="001059BC"/>
    <w:rsid w:val="001068E8"/>
    <w:rsid w:val="00106F70"/>
    <w:rsid w:val="001101B4"/>
    <w:rsid w:val="00111633"/>
    <w:rsid w:val="0011329F"/>
    <w:rsid w:val="00113A18"/>
    <w:rsid w:val="00113E63"/>
    <w:rsid w:val="00116515"/>
    <w:rsid w:val="0012005D"/>
    <w:rsid w:val="001216C5"/>
    <w:rsid w:val="001217C2"/>
    <w:rsid w:val="0012272F"/>
    <w:rsid w:val="001229EA"/>
    <w:rsid w:val="00122B41"/>
    <w:rsid w:val="0012756F"/>
    <w:rsid w:val="001300F4"/>
    <w:rsid w:val="0013088B"/>
    <w:rsid w:val="00130EBD"/>
    <w:rsid w:val="00131BC2"/>
    <w:rsid w:val="001334D1"/>
    <w:rsid w:val="00133E96"/>
    <w:rsid w:val="00134D07"/>
    <w:rsid w:val="0014199A"/>
    <w:rsid w:val="001430E6"/>
    <w:rsid w:val="00143E41"/>
    <w:rsid w:val="00144A3C"/>
    <w:rsid w:val="00150611"/>
    <w:rsid w:val="00151E43"/>
    <w:rsid w:val="00154DAE"/>
    <w:rsid w:val="0015557F"/>
    <w:rsid w:val="00156346"/>
    <w:rsid w:val="00156DC4"/>
    <w:rsid w:val="00166B2F"/>
    <w:rsid w:val="00172B88"/>
    <w:rsid w:val="00172D73"/>
    <w:rsid w:val="00172E2F"/>
    <w:rsid w:val="00172FC1"/>
    <w:rsid w:val="001731A2"/>
    <w:rsid w:val="00175AEC"/>
    <w:rsid w:val="0017645E"/>
    <w:rsid w:val="00177CE6"/>
    <w:rsid w:val="00182899"/>
    <w:rsid w:val="00182A59"/>
    <w:rsid w:val="00182BE0"/>
    <w:rsid w:val="00183797"/>
    <w:rsid w:val="001863FE"/>
    <w:rsid w:val="0018653E"/>
    <w:rsid w:val="0018690A"/>
    <w:rsid w:val="00186E44"/>
    <w:rsid w:val="00191571"/>
    <w:rsid w:val="001916AD"/>
    <w:rsid w:val="00191713"/>
    <w:rsid w:val="0019216E"/>
    <w:rsid w:val="001935D2"/>
    <w:rsid w:val="001941D3"/>
    <w:rsid w:val="0019422E"/>
    <w:rsid w:val="00194FDF"/>
    <w:rsid w:val="00197327"/>
    <w:rsid w:val="0019733D"/>
    <w:rsid w:val="001A08AE"/>
    <w:rsid w:val="001A0B6D"/>
    <w:rsid w:val="001A31C2"/>
    <w:rsid w:val="001A6532"/>
    <w:rsid w:val="001A7CB6"/>
    <w:rsid w:val="001B20D0"/>
    <w:rsid w:val="001B7ADE"/>
    <w:rsid w:val="001B7BF6"/>
    <w:rsid w:val="001C13B6"/>
    <w:rsid w:val="001C31F2"/>
    <w:rsid w:val="001C40DA"/>
    <w:rsid w:val="001C42DE"/>
    <w:rsid w:val="001C493C"/>
    <w:rsid w:val="001C632B"/>
    <w:rsid w:val="001C6677"/>
    <w:rsid w:val="001C7448"/>
    <w:rsid w:val="001C7A3F"/>
    <w:rsid w:val="001D0D75"/>
    <w:rsid w:val="001D1595"/>
    <w:rsid w:val="001D4FFF"/>
    <w:rsid w:val="001D6001"/>
    <w:rsid w:val="001D7302"/>
    <w:rsid w:val="001D7387"/>
    <w:rsid w:val="001E33A4"/>
    <w:rsid w:val="001E55FF"/>
    <w:rsid w:val="001F0267"/>
    <w:rsid w:val="001F46F8"/>
    <w:rsid w:val="001F5F2C"/>
    <w:rsid w:val="00200FBE"/>
    <w:rsid w:val="002019B0"/>
    <w:rsid w:val="002035A4"/>
    <w:rsid w:val="00205580"/>
    <w:rsid w:val="002065C5"/>
    <w:rsid w:val="00211B03"/>
    <w:rsid w:val="0021319E"/>
    <w:rsid w:val="002135C3"/>
    <w:rsid w:val="00216E86"/>
    <w:rsid w:val="00217C79"/>
    <w:rsid w:val="002200A8"/>
    <w:rsid w:val="0022088F"/>
    <w:rsid w:val="00222313"/>
    <w:rsid w:val="00225E0C"/>
    <w:rsid w:val="00226DF0"/>
    <w:rsid w:val="002274B1"/>
    <w:rsid w:val="0023049D"/>
    <w:rsid w:val="00231147"/>
    <w:rsid w:val="00233270"/>
    <w:rsid w:val="00233C3A"/>
    <w:rsid w:val="00235A7F"/>
    <w:rsid w:val="002409AF"/>
    <w:rsid w:val="0024111E"/>
    <w:rsid w:val="00241582"/>
    <w:rsid w:val="00242B27"/>
    <w:rsid w:val="0024401B"/>
    <w:rsid w:val="002442A8"/>
    <w:rsid w:val="002450FB"/>
    <w:rsid w:val="002475A8"/>
    <w:rsid w:val="00250B6F"/>
    <w:rsid w:val="002510BD"/>
    <w:rsid w:val="002515BC"/>
    <w:rsid w:val="00253442"/>
    <w:rsid w:val="00260B80"/>
    <w:rsid w:val="002616B9"/>
    <w:rsid w:val="00261E37"/>
    <w:rsid w:val="00262F13"/>
    <w:rsid w:val="002700C1"/>
    <w:rsid w:val="00272851"/>
    <w:rsid w:val="00272911"/>
    <w:rsid w:val="00272AB2"/>
    <w:rsid w:val="00272B7E"/>
    <w:rsid w:val="0027312D"/>
    <w:rsid w:val="00273F8C"/>
    <w:rsid w:val="0027517A"/>
    <w:rsid w:val="00276F91"/>
    <w:rsid w:val="00281119"/>
    <w:rsid w:val="0028179C"/>
    <w:rsid w:val="0028212B"/>
    <w:rsid w:val="002832BE"/>
    <w:rsid w:val="00284870"/>
    <w:rsid w:val="00286AE8"/>
    <w:rsid w:val="002915B0"/>
    <w:rsid w:val="002921AE"/>
    <w:rsid w:val="0029264D"/>
    <w:rsid w:val="00295B2D"/>
    <w:rsid w:val="00297DCE"/>
    <w:rsid w:val="002A0E92"/>
    <w:rsid w:val="002A2ED0"/>
    <w:rsid w:val="002A341A"/>
    <w:rsid w:val="002A7AD7"/>
    <w:rsid w:val="002B1B7F"/>
    <w:rsid w:val="002B2CEE"/>
    <w:rsid w:val="002B7373"/>
    <w:rsid w:val="002B78AA"/>
    <w:rsid w:val="002C0C9D"/>
    <w:rsid w:val="002C1B6F"/>
    <w:rsid w:val="002C2289"/>
    <w:rsid w:val="002C3266"/>
    <w:rsid w:val="002C3A72"/>
    <w:rsid w:val="002C3ACC"/>
    <w:rsid w:val="002C46AA"/>
    <w:rsid w:val="002D195C"/>
    <w:rsid w:val="002D2B7C"/>
    <w:rsid w:val="002D33EE"/>
    <w:rsid w:val="002D352D"/>
    <w:rsid w:val="002D40FD"/>
    <w:rsid w:val="002D5CA1"/>
    <w:rsid w:val="002D5D73"/>
    <w:rsid w:val="002D7D9B"/>
    <w:rsid w:val="002E0191"/>
    <w:rsid w:val="002E0AEE"/>
    <w:rsid w:val="002E0B51"/>
    <w:rsid w:val="002E0F1E"/>
    <w:rsid w:val="002E10C1"/>
    <w:rsid w:val="002E12F7"/>
    <w:rsid w:val="002E156D"/>
    <w:rsid w:val="002E17A8"/>
    <w:rsid w:val="002E222C"/>
    <w:rsid w:val="002E4871"/>
    <w:rsid w:val="002E5A0C"/>
    <w:rsid w:val="002E630D"/>
    <w:rsid w:val="002E6EC3"/>
    <w:rsid w:val="002E7BE9"/>
    <w:rsid w:val="002F0526"/>
    <w:rsid w:val="002F5CD2"/>
    <w:rsid w:val="002F5E28"/>
    <w:rsid w:val="00300C34"/>
    <w:rsid w:val="003015C1"/>
    <w:rsid w:val="003021EF"/>
    <w:rsid w:val="003024CB"/>
    <w:rsid w:val="00303622"/>
    <w:rsid w:val="003041F5"/>
    <w:rsid w:val="00304360"/>
    <w:rsid w:val="003051AE"/>
    <w:rsid w:val="0030615C"/>
    <w:rsid w:val="003067E6"/>
    <w:rsid w:val="00310497"/>
    <w:rsid w:val="00310E96"/>
    <w:rsid w:val="00311CDE"/>
    <w:rsid w:val="00314D3F"/>
    <w:rsid w:val="00316ED8"/>
    <w:rsid w:val="00317527"/>
    <w:rsid w:val="00323186"/>
    <w:rsid w:val="003240CE"/>
    <w:rsid w:val="00326253"/>
    <w:rsid w:val="003270D0"/>
    <w:rsid w:val="00330D3B"/>
    <w:rsid w:val="00330FD3"/>
    <w:rsid w:val="0033103D"/>
    <w:rsid w:val="0033407B"/>
    <w:rsid w:val="00335F41"/>
    <w:rsid w:val="003362FD"/>
    <w:rsid w:val="00337E3C"/>
    <w:rsid w:val="00337EC0"/>
    <w:rsid w:val="00341952"/>
    <w:rsid w:val="00345C12"/>
    <w:rsid w:val="0035030C"/>
    <w:rsid w:val="003560B8"/>
    <w:rsid w:val="003624A6"/>
    <w:rsid w:val="003634D3"/>
    <w:rsid w:val="0036448B"/>
    <w:rsid w:val="00364E35"/>
    <w:rsid w:val="003651C8"/>
    <w:rsid w:val="00365446"/>
    <w:rsid w:val="00366167"/>
    <w:rsid w:val="003702C2"/>
    <w:rsid w:val="003705EA"/>
    <w:rsid w:val="003724AF"/>
    <w:rsid w:val="00374583"/>
    <w:rsid w:val="00375C7B"/>
    <w:rsid w:val="003766C1"/>
    <w:rsid w:val="00380D3F"/>
    <w:rsid w:val="00382188"/>
    <w:rsid w:val="00382A5E"/>
    <w:rsid w:val="003842DB"/>
    <w:rsid w:val="00387703"/>
    <w:rsid w:val="0039117F"/>
    <w:rsid w:val="00392C40"/>
    <w:rsid w:val="003957B3"/>
    <w:rsid w:val="0039693D"/>
    <w:rsid w:val="003973B0"/>
    <w:rsid w:val="003A0112"/>
    <w:rsid w:val="003A0A5E"/>
    <w:rsid w:val="003A31B9"/>
    <w:rsid w:val="003A3563"/>
    <w:rsid w:val="003A4805"/>
    <w:rsid w:val="003A70E6"/>
    <w:rsid w:val="003A7BE3"/>
    <w:rsid w:val="003B1407"/>
    <w:rsid w:val="003B1E87"/>
    <w:rsid w:val="003B481D"/>
    <w:rsid w:val="003B6817"/>
    <w:rsid w:val="003B7161"/>
    <w:rsid w:val="003B722F"/>
    <w:rsid w:val="003C0714"/>
    <w:rsid w:val="003C1F0A"/>
    <w:rsid w:val="003C2AB1"/>
    <w:rsid w:val="003C6B5B"/>
    <w:rsid w:val="003C7129"/>
    <w:rsid w:val="003C7D69"/>
    <w:rsid w:val="003D0C8F"/>
    <w:rsid w:val="003D39D1"/>
    <w:rsid w:val="003D4722"/>
    <w:rsid w:val="003E0A5D"/>
    <w:rsid w:val="003E14C3"/>
    <w:rsid w:val="003E2298"/>
    <w:rsid w:val="003E4A1D"/>
    <w:rsid w:val="003E5965"/>
    <w:rsid w:val="003E5A46"/>
    <w:rsid w:val="003E6653"/>
    <w:rsid w:val="003E7F60"/>
    <w:rsid w:val="003F0C7B"/>
    <w:rsid w:val="003F5409"/>
    <w:rsid w:val="003F6E91"/>
    <w:rsid w:val="003F78EC"/>
    <w:rsid w:val="00404EED"/>
    <w:rsid w:val="00406997"/>
    <w:rsid w:val="00411268"/>
    <w:rsid w:val="00414F8C"/>
    <w:rsid w:val="004151FC"/>
    <w:rsid w:val="00415300"/>
    <w:rsid w:val="0041535A"/>
    <w:rsid w:val="00416523"/>
    <w:rsid w:val="00416D13"/>
    <w:rsid w:val="00424198"/>
    <w:rsid w:val="00426D46"/>
    <w:rsid w:val="004338BA"/>
    <w:rsid w:val="00434417"/>
    <w:rsid w:val="004357FA"/>
    <w:rsid w:val="00440466"/>
    <w:rsid w:val="00441C5A"/>
    <w:rsid w:val="004439D1"/>
    <w:rsid w:val="00446A6B"/>
    <w:rsid w:val="00446F45"/>
    <w:rsid w:val="004518E2"/>
    <w:rsid w:val="00455330"/>
    <w:rsid w:val="00455380"/>
    <w:rsid w:val="00456075"/>
    <w:rsid w:val="00457853"/>
    <w:rsid w:val="00457EDE"/>
    <w:rsid w:val="004627E9"/>
    <w:rsid w:val="004637DF"/>
    <w:rsid w:val="00463D87"/>
    <w:rsid w:val="00464918"/>
    <w:rsid w:val="00466095"/>
    <w:rsid w:val="004677D1"/>
    <w:rsid w:val="00472CF9"/>
    <w:rsid w:val="00472EB1"/>
    <w:rsid w:val="00475075"/>
    <w:rsid w:val="00485AC4"/>
    <w:rsid w:val="00486751"/>
    <w:rsid w:val="004945FE"/>
    <w:rsid w:val="004959AE"/>
    <w:rsid w:val="00496345"/>
    <w:rsid w:val="00497FB8"/>
    <w:rsid w:val="004A05C6"/>
    <w:rsid w:val="004A14CF"/>
    <w:rsid w:val="004A66BE"/>
    <w:rsid w:val="004B0EB1"/>
    <w:rsid w:val="004B2A56"/>
    <w:rsid w:val="004B35E1"/>
    <w:rsid w:val="004B3AA8"/>
    <w:rsid w:val="004B5021"/>
    <w:rsid w:val="004B7E7C"/>
    <w:rsid w:val="004C10DE"/>
    <w:rsid w:val="004C2993"/>
    <w:rsid w:val="004C2A20"/>
    <w:rsid w:val="004C3AF3"/>
    <w:rsid w:val="004C7144"/>
    <w:rsid w:val="004D01C1"/>
    <w:rsid w:val="004D0695"/>
    <w:rsid w:val="004D2805"/>
    <w:rsid w:val="004D3F97"/>
    <w:rsid w:val="004D41D7"/>
    <w:rsid w:val="004D4B27"/>
    <w:rsid w:val="004D4FC8"/>
    <w:rsid w:val="004D653F"/>
    <w:rsid w:val="004D7BFE"/>
    <w:rsid w:val="004E24F7"/>
    <w:rsid w:val="004E310C"/>
    <w:rsid w:val="004E3BD8"/>
    <w:rsid w:val="004E4B8D"/>
    <w:rsid w:val="004E605A"/>
    <w:rsid w:val="004E6C24"/>
    <w:rsid w:val="004F059D"/>
    <w:rsid w:val="004F0A5A"/>
    <w:rsid w:val="004F258E"/>
    <w:rsid w:val="004F37C3"/>
    <w:rsid w:val="004F4AB7"/>
    <w:rsid w:val="00500E1D"/>
    <w:rsid w:val="00502D27"/>
    <w:rsid w:val="00502EE2"/>
    <w:rsid w:val="00503D3B"/>
    <w:rsid w:val="00504589"/>
    <w:rsid w:val="00504643"/>
    <w:rsid w:val="00505153"/>
    <w:rsid w:val="00507E3B"/>
    <w:rsid w:val="00507FBA"/>
    <w:rsid w:val="00511076"/>
    <w:rsid w:val="0051329C"/>
    <w:rsid w:val="00513ABC"/>
    <w:rsid w:val="005153DC"/>
    <w:rsid w:val="00522A73"/>
    <w:rsid w:val="005230A1"/>
    <w:rsid w:val="005239AC"/>
    <w:rsid w:val="0052400D"/>
    <w:rsid w:val="005247AB"/>
    <w:rsid w:val="0052494C"/>
    <w:rsid w:val="00524DFF"/>
    <w:rsid w:val="00524FB9"/>
    <w:rsid w:val="00531834"/>
    <w:rsid w:val="0053274F"/>
    <w:rsid w:val="005338A6"/>
    <w:rsid w:val="00534B62"/>
    <w:rsid w:val="00535CF2"/>
    <w:rsid w:val="00536E05"/>
    <w:rsid w:val="0054012D"/>
    <w:rsid w:val="00541061"/>
    <w:rsid w:val="00541A0F"/>
    <w:rsid w:val="005425E1"/>
    <w:rsid w:val="00547076"/>
    <w:rsid w:val="00557354"/>
    <w:rsid w:val="0056374F"/>
    <w:rsid w:val="00565A9D"/>
    <w:rsid w:val="00566218"/>
    <w:rsid w:val="00567AF2"/>
    <w:rsid w:val="00570E22"/>
    <w:rsid w:val="00573C55"/>
    <w:rsid w:val="00573DA9"/>
    <w:rsid w:val="005743AD"/>
    <w:rsid w:val="00574E48"/>
    <w:rsid w:val="00574F0F"/>
    <w:rsid w:val="00575575"/>
    <w:rsid w:val="00576744"/>
    <w:rsid w:val="00577718"/>
    <w:rsid w:val="0058140D"/>
    <w:rsid w:val="0058373B"/>
    <w:rsid w:val="00584E43"/>
    <w:rsid w:val="00584E94"/>
    <w:rsid w:val="00585DD9"/>
    <w:rsid w:val="00590D64"/>
    <w:rsid w:val="00591D68"/>
    <w:rsid w:val="0059567A"/>
    <w:rsid w:val="00595CF0"/>
    <w:rsid w:val="00595ECF"/>
    <w:rsid w:val="005A0473"/>
    <w:rsid w:val="005A094F"/>
    <w:rsid w:val="005A0AF1"/>
    <w:rsid w:val="005A0EF0"/>
    <w:rsid w:val="005A49E9"/>
    <w:rsid w:val="005A64EE"/>
    <w:rsid w:val="005A70C1"/>
    <w:rsid w:val="005A7E4D"/>
    <w:rsid w:val="005B16E6"/>
    <w:rsid w:val="005B1D11"/>
    <w:rsid w:val="005B2ECC"/>
    <w:rsid w:val="005B51CC"/>
    <w:rsid w:val="005B57DC"/>
    <w:rsid w:val="005C0C7D"/>
    <w:rsid w:val="005C22AC"/>
    <w:rsid w:val="005C38E9"/>
    <w:rsid w:val="005C3BC4"/>
    <w:rsid w:val="005C4C84"/>
    <w:rsid w:val="005C69BE"/>
    <w:rsid w:val="005D19FD"/>
    <w:rsid w:val="005D2177"/>
    <w:rsid w:val="005D37B1"/>
    <w:rsid w:val="005D4AAB"/>
    <w:rsid w:val="005D5781"/>
    <w:rsid w:val="005E08A6"/>
    <w:rsid w:val="005E1443"/>
    <w:rsid w:val="005E1C06"/>
    <w:rsid w:val="005E287D"/>
    <w:rsid w:val="005E7F72"/>
    <w:rsid w:val="005F2DB4"/>
    <w:rsid w:val="005F38AE"/>
    <w:rsid w:val="005F586B"/>
    <w:rsid w:val="0060108C"/>
    <w:rsid w:val="00601367"/>
    <w:rsid w:val="006014D6"/>
    <w:rsid w:val="00602F7B"/>
    <w:rsid w:val="00605000"/>
    <w:rsid w:val="00606C8D"/>
    <w:rsid w:val="00610E22"/>
    <w:rsid w:val="00610F94"/>
    <w:rsid w:val="006111A6"/>
    <w:rsid w:val="00612B8D"/>
    <w:rsid w:val="00613FDA"/>
    <w:rsid w:val="006205E7"/>
    <w:rsid w:val="00621363"/>
    <w:rsid w:val="0062150F"/>
    <w:rsid w:val="00621E0E"/>
    <w:rsid w:val="006236FD"/>
    <w:rsid w:val="00624D02"/>
    <w:rsid w:val="00627785"/>
    <w:rsid w:val="006278CA"/>
    <w:rsid w:val="006311C8"/>
    <w:rsid w:val="00633C89"/>
    <w:rsid w:val="0063481B"/>
    <w:rsid w:val="006375C6"/>
    <w:rsid w:val="0063791F"/>
    <w:rsid w:val="0064190A"/>
    <w:rsid w:val="00642544"/>
    <w:rsid w:val="00643B81"/>
    <w:rsid w:val="0064463D"/>
    <w:rsid w:val="00646633"/>
    <w:rsid w:val="00647D18"/>
    <w:rsid w:val="00647FA7"/>
    <w:rsid w:val="00650CDA"/>
    <w:rsid w:val="00652229"/>
    <w:rsid w:val="0065313A"/>
    <w:rsid w:val="00653D61"/>
    <w:rsid w:val="00654B1B"/>
    <w:rsid w:val="0065667C"/>
    <w:rsid w:val="006567B4"/>
    <w:rsid w:val="0065746A"/>
    <w:rsid w:val="006577D3"/>
    <w:rsid w:val="00657A0D"/>
    <w:rsid w:val="00657FC9"/>
    <w:rsid w:val="00663E6F"/>
    <w:rsid w:val="00664C7B"/>
    <w:rsid w:val="006669DC"/>
    <w:rsid w:val="00673D4B"/>
    <w:rsid w:val="006763D4"/>
    <w:rsid w:val="00680637"/>
    <w:rsid w:val="006819E6"/>
    <w:rsid w:val="006861B4"/>
    <w:rsid w:val="00687932"/>
    <w:rsid w:val="006908B2"/>
    <w:rsid w:val="006957EE"/>
    <w:rsid w:val="006970C4"/>
    <w:rsid w:val="00697CF8"/>
    <w:rsid w:val="006A1CCE"/>
    <w:rsid w:val="006A2782"/>
    <w:rsid w:val="006A3570"/>
    <w:rsid w:val="006A6B42"/>
    <w:rsid w:val="006A6DA6"/>
    <w:rsid w:val="006A7425"/>
    <w:rsid w:val="006B03E7"/>
    <w:rsid w:val="006B36DF"/>
    <w:rsid w:val="006B4BB7"/>
    <w:rsid w:val="006C0AAD"/>
    <w:rsid w:val="006C279E"/>
    <w:rsid w:val="006C2946"/>
    <w:rsid w:val="006C3FDE"/>
    <w:rsid w:val="006C422B"/>
    <w:rsid w:val="006C64BF"/>
    <w:rsid w:val="006D0C53"/>
    <w:rsid w:val="006D3B7F"/>
    <w:rsid w:val="006D6033"/>
    <w:rsid w:val="006D700E"/>
    <w:rsid w:val="006E27E8"/>
    <w:rsid w:val="006E5F84"/>
    <w:rsid w:val="006E67E1"/>
    <w:rsid w:val="006E76B7"/>
    <w:rsid w:val="006F0DCD"/>
    <w:rsid w:val="006F18C6"/>
    <w:rsid w:val="006F2670"/>
    <w:rsid w:val="006F29DE"/>
    <w:rsid w:val="006F6632"/>
    <w:rsid w:val="006F7523"/>
    <w:rsid w:val="007012FC"/>
    <w:rsid w:val="0070198B"/>
    <w:rsid w:val="00703D04"/>
    <w:rsid w:val="00703D4F"/>
    <w:rsid w:val="0070418C"/>
    <w:rsid w:val="007048BF"/>
    <w:rsid w:val="00705C3A"/>
    <w:rsid w:val="00706AED"/>
    <w:rsid w:val="00713DD8"/>
    <w:rsid w:val="00714964"/>
    <w:rsid w:val="0072271D"/>
    <w:rsid w:val="0072656F"/>
    <w:rsid w:val="007315A0"/>
    <w:rsid w:val="00734556"/>
    <w:rsid w:val="007347AB"/>
    <w:rsid w:val="00736BE1"/>
    <w:rsid w:val="00736E7C"/>
    <w:rsid w:val="0073708E"/>
    <w:rsid w:val="0074267C"/>
    <w:rsid w:val="00743985"/>
    <w:rsid w:val="00744285"/>
    <w:rsid w:val="007452EF"/>
    <w:rsid w:val="00745D11"/>
    <w:rsid w:val="007473FF"/>
    <w:rsid w:val="007505DC"/>
    <w:rsid w:val="00750F0B"/>
    <w:rsid w:val="007510E1"/>
    <w:rsid w:val="00751156"/>
    <w:rsid w:val="00751532"/>
    <w:rsid w:val="00751E38"/>
    <w:rsid w:val="00753E23"/>
    <w:rsid w:val="00753ED2"/>
    <w:rsid w:val="00754F54"/>
    <w:rsid w:val="00756160"/>
    <w:rsid w:val="00757E65"/>
    <w:rsid w:val="007610F0"/>
    <w:rsid w:val="007614F3"/>
    <w:rsid w:val="00762FB5"/>
    <w:rsid w:val="007639B5"/>
    <w:rsid w:val="00766A8E"/>
    <w:rsid w:val="00766C94"/>
    <w:rsid w:val="00770386"/>
    <w:rsid w:val="00770965"/>
    <w:rsid w:val="00771AFF"/>
    <w:rsid w:val="00771E83"/>
    <w:rsid w:val="007725D4"/>
    <w:rsid w:val="0077347D"/>
    <w:rsid w:val="00775952"/>
    <w:rsid w:val="007803CA"/>
    <w:rsid w:val="00781E83"/>
    <w:rsid w:val="00782617"/>
    <w:rsid w:val="00784183"/>
    <w:rsid w:val="00784D5D"/>
    <w:rsid w:val="00785EFF"/>
    <w:rsid w:val="00790BA7"/>
    <w:rsid w:val="00794664"/>
    <w:rsid w:val="0079520F"/>
    <w:rsid w:val="00795296"/>
    <w:rsid w:val="007A32B8"/>
    <w:rsid w:val="007A3E01"/>
    <w:rsid w:val="007A5BAE"/>
    <w:rsid w:val="007A5C26"/>
    <w:rsid w:val="007B5843"/>
    <w:rsid w:val="007B6328"/>
    <w:rsid w:val="007C1E40"/>
    <w:rsid w:val="007C4661"/>
    <w:rsid w:val="007C5F1A"/>
    <w:rsid w:val="007C6EFD"/>
    <w:rsid w:val="007D0266"/>
    <w:rsid w:val="007D1BC8"/>
    <w:rsid w:val="007D372D"/>
    <w:rsid w:val="007D4116"/>
    <w:rsid w:val="007D4AD8"/>
    <w:rsid w:val="007E03F3"/>
    <w:rsid w:val="007E07DC"/>
    <w:rsid w:val="007E17EB"/>
    <w:rsid w:val="007E3595"/>
    <w:rsid w:val="007F0EB0"/>
    <w:rsid w:val="007F206A"/>
    <w:rsid w:val="007F5FD4"/>
    <w:rsid w:val="007F740F"/>
    <w:rsid w:val="007F7C22"/>
    <w:rsid w:val="008021A4"/>
    <w:rsid w:val="00805F30"/>
    <w:rsid w:val="008065AB"/>
    <w:rsid w:val="00807338"/>
    <w:rsid w:val="00810E0D"/>
    <w:rsid w:val="00810EA1"/>
    <w:rsid w:val="00811B42"/>
    <w:rsid w:val="008164B5"/>
    <w:rsid w:val="008164F1"/>
    <w:rsid w:val="0081663D"/>
    <w:rsid w:val="0082203A"/>
    <w:rsid w:val="00822581"/>
    <w:rsid w:val="0082316D"/>
    <w:rsid w:val="00824EF5"/>
    <w:rsid w:val="00826280"/>
    <w:rsid w:val="0083080E"/>
    <w:rsid w:val="00834646"/>
    <w:rsid w:val="00836FE1"/>
    <w:rsid w:val="00837EC4"/>
    <w:rsid w:val="0084019F"/>
    <w:rsid w:val="0084342C"/>
    <w:rsid w:val="008456BB"/>
    <w:rsid w:val="00846195"/>
    <w:rsid w:val="00850520"/>
    <w:rsid w:val="00850941"/>
    <w:rsid w:val="0085108A"/>
    <w:rsid w:val="008544B0"/>
    <w:rsid w:val="00854F28"/>
    <w:rsid w:val="0085666F"/>
    <w:rsid w:val="008570A3"/>
    <w:rsid w:val="00857B9E"/>
    <w:rsid w:val="00864245"/>
    <w:rsid w:val="00866B32"/>
    <w:rsid w:val="00867212"/>
    <w:rsid w:val="008677A2"/>
    <w:rsid w:val="00872CB2"/>
    <w:rsid w:val="00873895"/>
    <w:rsid w:val="0087625D"/>
    <w:rsid w:val="008764C2"/>
    <w:rsid w:val="008766BC"/>
    <w:rsid w:val="00880C58"/>
    <w:rsid w:val="00880CF6"/>
    <w:rsid w:val="008817A9"/>
    <w:rsid w:val="00881C22"/>
    <w:rsid w:val="00881CFD"/>
    <w:rsid w:val="008901C1"/>
    <w:rsid w:val="00890832"/>
    <w:rsid w:val="008908FA"/>
    <w:rsid w:val="008962BF"/>
    <w:rsid w:val="008A186D"/>
    <w:rsid w:val="008A1D5D"/>
    <w:rsid w:val="008A368A"/>
    <w:rsid w:val="008A444F"/>
    <w:rsid w:val="008A6B3B"/>
    <w:rsid w:val="008B0F23"/>
    <w:rsid w:val="008B241E"/>
    <w:rsid w:val="008B251D"/>
    <w:rsid w:val="008B2643"/>
    <w:rsid w:val="008B4D38"/>
    <w:rsid w:val="008B529C"/>
    <w:rsid w:val="008B5C71"/>
    <w:rsid w:val="008C11EC"/>
    <w:rsid w:val="008C493B"/>
    <w:rsid w:val="008C58C0"/>
    <w:rsid w:val="008D0F95"/>
    <w:rsid w:val="008D1854"/>
    <w:rsid w:val="008D28E5"/>
    <w:rsid w:val="008D5B8C"/>
    <w:rsid w:val="008D73AF"/>
    <w:rsid w:val="008E0842"/>
    <w:rsid w:val="008E1EFC"/>
    <w:rsid w:val="008E24DF"/>
    <w:rsid w:val="008E26A5"/>
    <w:rsid w:val="008E4A35"/>
    <w:rsid w:val="008E4CF2"/>
    <w:rsid w:val="008E4D07"/>
    <w:rsid w:val="008F2914"/>
    <w:rsid w:val="008F515C"/>
    <w:rsid w:val="009016F4"/>
    <w:rsid w:val="00902236"/>
    <w:rsid w:val="00903884"/>
    <w:rsid w:val="009049CE"/>
    <w:rsid w:val="00904E88"/>
    <w:rsid w:val="00905339"/>
    <w:rsid w:val="0090618A"/>
    <w:rsid w:val="00910A94"/>
    <w:rsid w:val="00910F90"/>
    <w:rsid w:val="00911FD2"/>
    <w:rsid w:val="009146F0"/>
    <w:rsid w:val="0091513C"/>
    <w:rsid w:val="0091585A"/>
    <w:rsid w:val="0091607D"/>
    <w:rsid w:val="0091627C"/>
    <w:rsid w:val="009207AB"/>
    <w:rsid w:val="00920A81"/>
    <w:rsid w:val="00922945"/>
    <w:rsid w:val="009239D9"/>
    <w:rsid w:val="00927CD5"/>
    <w:rsid w:val="00934354"/>
    <w:rsid w:val="0094029C"/>
    <w:rsid w:val="0094079F"/>
    <w:rsid w:val="009407E2"/>
    <w:rsid w:val="009431F2"/>
    <w:rsid w:val="009438BF"/>
    <w:rsid w:val="00943FB4"/>
    <w:rsid w:val="00944E07"/>
    <w:rsid w:val="00944FB9"/>
    <w:rsid w:val="00945636"/>
    <w:rsid w:val="009457DF"/>
    <w:rsid w:val="00946519"/>
    <w:rsid w:val="00950360"/>
    <w:rsid w:val="00951DA1"/>
    <w:rsid w:val="0095256E"/>
    <w:rsid w:val="00952D34"/>
    <w:rsid w:val="009575EA"/>
    <w:rsid w:val="0096229F"/>
    <w:rsid w:val="009641AC"/>
    <w:rsid w:val="00965D75"/>
    <w:rsid w:val="00966AFA"/>
    <w:rsid w:val="00966C7B"/>
    <w:rsid w:val="00971D85"/>
    <w:rsid w:val="009724A5"/>
    <w:rsid w:val="00972D45"/>
    <w:rsid w:val="009758C4"/>
    <w:rsid w:val="00981112"/>
    <w:rsid w:val="009860A9"/>
    <w:rsid w:val="00991456"/>
    <w:rsid w:val="00992C52"/>
    <w:rsid w:val="00995ADC"/>
    <w:rsid w:val="009974BA"/>
    <w:rsid w:val="00997AA1"/>
    <w:rsid w:val="009A024F"/>
    <w:rsid w:val="009A13B3"/>
    <w:rsid w:val="009A143E"/>
    <w:rsid w:val="009A33CF"/>
    <w:rsid w:val="009A5BA6"/>
    <w:rsid w:val="009A5E6E"/>
    <w:rsid w:val="009A7DD5"/>
    <w:rsid w:val="009B0A23"/>
    <w:rsid w:val="009B1A86"/>
    <w:rsid w:val="009B4641"/>
    <w:rsid w:val="009B4752"/>
    <w:rsid w:val="009B6243"/>
    <w:rsid w:val="009C048C"/>
    <w:rsid w:val="009C0633"/>
    <w:rsid w:val="009C1545"/>
    <w:rsid w:val="009C323D"/>
    <w:rsid w:val="009C5705"/>
    <w:rsid w:val="009C5780"/>
    <w:rsid w:val="009C5F91"/>
    <w:rsid w:val="009C6765"/>
    <w:rsid w:val="009D0A1F"/>
    <w:rsid w:val="009D1EDC"/>
    <w:rsid w:val="009D4452"/>
    <w:rsid w:val="009D67DF"/>
    <w:rsid w:val="009D76CE"/>
    <w:rsid w:val="009E543A"/>
    <w:rsid w:val="009E56BE"/>
    <w:rsid w:val="009F0125"/>
    <w:rsid w:val="009F1A03"/>
    <w:rsid w:val="009F1C27"/>
    <w:rsid w:val="009F31FC"/>
    <w:rsid w:val="009F54FA"/>
    <w:rsid w:val="009F5A78"/>
    <w:rsid w:val="009F614D"/>
    <w:rsid w:val="00A0040B"/>
    <w:rsid w:val="00A0385C"/>
    <w:rsid w:val="00A0682B"/>
    <w:rsid w:val="00A0715F"/>
    <w:rsid w:val="00A106FD"/>
    <w:rsid w:val="00A12C2C"/>
    <w:rsid w:val="00A1347C"/>
    <w:rsid w:val="00A141D6"/>
    <w:rsid w:val="00A15957"/>
    <w:rsid w:val="00A201AE"/>
    <w:rsid w:val="00A212D3"/>
    <w:rsid w:val="00A2136D"/>
    <w:rsid w:val="00A26044"/>
    <w:rsid w:val="00A30FCD"/>
    <w:rsid w:val="00A40FEF"/>
    <w:rsid w:val="00A41814"/>
    <w:rsid w:val="00A42D6D"/>
    <w:rsid w:val="00A44122"/>
    <w:rsid w:val="00A46DC5"/>
    <w:rsid w:val="00A47E19"/>
    <w:rsid w:val="00A509D5"/>
    <w:rsid w:val="00A51BC8"/>
    <w:rsid w:val="00A53E24"/>
    <w:rsid w:val="00A55822"/>
    <w:rsid w:val="00A565BC"/>
    <w:rsid w:val="00A61DA3"/>
    <w:rsid w:val="00A6628A"/>
    <w:rsid w:val="00A67ACD"/>
    <w:rsid w:val="00A713C3"/>
    <w:rsid w:val="00A71824"/>
    <w:rsid w:val="00A73F83"/>
    <w:rsid w:val="00A7500D"/>
    <w:rsid w:val="00A76573"/>
    <w:rsid w:val="00A80B62"/>
    <w:rsid w:val="00A83FFF"/>
    <w:rsid w:val="00A85048"/>
    <w:rsid w:val="00A87284"/>
    <w:rsid w:val="00A90417"/>
    <w:rsid w:val="00A90C87"/>
    <w:rsid w:val="00A937FF"/>
    <w:rsid w:val="00A940F5"/>
    <w:rsid w:val="00A94B18"/>
    <w:rsid w:val="00A96572"/>
    <w:rsid w:val="00A968AF"/>
    <w:rsid w:val="00AA279D"/>
    <w:rsid w:val="00AA51FE"/>
    <w:rsid w:val="00AA5A01"/>
    <w:rsid w:val="00AA6D94"/>
    <w:rsid w:val="00AB025F"/>
    <w:rsid w:val="00AB07E9"/>
    <w:rsid w:val="00AB0B23"/>
    <w:rsid w:val="00AB191A"/>
    <w:rsid w:val="00AB2088"/>
    <w:rsid w:val="00AB2DE6"/>
    <w:rsid w:val="00AB34A7"/>
    <w:rsid w:val="00AB5D07"/>
    <w:rsid w:val="00AB6A67"/>
    <w:rsid w:val="00AC1BEF"/>
    <w:rsid w:val="00AC3A40"/>
    <w:rsid w:val="00AC4FF2"/>
    <w:rsid w:val="00AD0B51"/>
    <w:rsid w:val="00AD3DE8"/>
    <w:rsid w:val="00AD55CD"/>
    <w:rsid w:val="00AD55F2"/>
    <w:rsid w:val="00AD646B"/>
    <w:rsid w:val="00AD71B0"/>
    <w:rsid w:val="00AE06F9"/>
    <w:rsid w:val="00AE0FB0"/>
    <w:rsid w:val="00AE20FE"/>
    <w:rsid w:val="00AE3C50"/>
    <w:rsid w:val="00AE3D75"/>
    <w:rsid w:val="00AE661C"/>
    <w:rsid w:val="00AF1EF7"/>
    <w:rsid w:val="00AF660A"/>
    <w:rsid w:val="00AF7018"/>
    <w:rsid w:val="00B01263"/>
    <w:rsid w:val="00B01F8E"/>
    <w:rsid w:val="00B02EDA"/>
    <w:rsid w:val="00B03AC8"/>
    <w:rsid w:val="00B060FE"/>
    <w:rsid w:val="00B1177A"/>
    <w:rsid w:val="00B13E72"/>
    <w:rsid w:val="00B163E6"/>
    <w:rsid w:val="00B17274"/>
    <w:rsid w:val="00B21651"/>
    <w:rsid w:val="00B220D4"/>
    <w:rsid w:val="00B23382"/>
    <w:rsid w:val="00B2559B"/>
    <w:rsid w:val="00B26D13"/>
    <w:rsid w:val="00B277E4"/>
    <w:rsid w:val="00B27B06"/>
    <w:rsid w:val="00B32C89"/>
    <w:rsid w:val="00B32E4C"/>
    <w:rsid w:val="00B33A8E"/>
    <w:rsid w:val="00B34C03"/>
    <w:rsid w:val="00B372F0"/>
    <w:rsid w:val="00B41077"/>
    <w:rsid w:val="00B4334D"/>
    <w:rsid w:val="00B44359"/>
    <w:rsid w:val="00B44EE6"/>
    <w:rsid w:val="00B44F94"/>
    <w:rsid w:val="00B45DFA"/>
    <w:rsid w:val="00B46EE1"/>
    <w:rsid w:val="00B51057"/>
    <w:rsid w:val="00B513E8"/>
    <w:rsid w:val="00B52E80"/>
    <w:rsid w:val="00B56648"/>
    <w:rsid w:val="00B57AB5"/>
    <w:rsid w:val="00B57FAE"/>
    <w:rsid w:val="00B61BB4"/>
    <w:rsid w:val="00B61D68"/>
    <w:rsid w:val="00B62E9C"/>
    <w:rsid w:val="00B63615"/>
    <w:rsid w:val="00B63F2A"/>
    <w:rsid w:val="00B63FE7"/>
    <w:rsid w:val="00B654B1"/>
    <w:rsid w:val="00B67AA6"/>
    <w:rsid w:val="00B70D79"/>
    <w:rsid w:val="00B71975"/>
    <w:rsid w:val="00B75D82"/>
    <w:rsid w:val="00B764D0"/>
    <w:rsid w:val="00B803FB"/>
    <w:rsid w:val="00B824A5"/>
    <w:rsid w:val="00B83B19"/>
    <w:rsid w:val="00B83D42"/>
    <w:rsid w:val="00B8542E"/>
    <w:rsid w:val="00B87E09"/>
    <w:rsid w:val="00B90E1A"/>
    <w:rsid w:val="00B919A1"/>
    <w:rsid w:val="00B927AA"/>
    <w:rsid w:val="00B9453D"/>
    <w:rsid w:val="00B94BE3"/>
    <w:rsid w:val="00B94F27"/>
    <w:rsid w:val="00B968BB"/>
    <w:rsid w:val="00B97B6F"/>
    <w:rsid w:val="00B97C73"/>
    <w:rsid w:val="00BA1856"/>
    <w:rsid w:val="00BA7389"/>
    <w:rsid w:val="00BB31CA"/>
    <w:rsid w:val="00BB33A1"/>
    <w:rsid w:val="00BB3D1E"/>
    <w:rsid w:val="00BB487C"/>
    <w:rsid w:val="00BB4B54"/>
    <w:rsid w:val="00BB4EB0"/>
    <w:rsid w:val="00BC1E71"/>
    <w:rsid w:val="00BC23A5"/>
    <w:rsid w:val="00BC2C75"/>
    <w:rsid w:val="00BC4490"/>
    <w:rsid w:val="00BC690A"/>
    <w:rsid w:val="00BC6A45"/>
    <w:rsid w:val="00BC6FD5"/>
    <w:rsid w:val="00BC72AF"/>
    <w:rsid w:val="00BC7559"/>
    <w:rsid w:val="00BD0B12"/>
    <w:rsid w:val="00BD2708"/>
    <w:rsid w:val="00BD2F8E"/>
    <w:rsid w:val="00BD448C"/>
    <w:rsid w:val="00BD4FC2"/>
    <w:rsid w:val="00BD5834"/>
    <w:rsid w:val="00BD69ED"/>
    <w:rsid w:val="00BD6CA8"/>
    <w:rsid w:val="00BE1D18"/>
    <w:rsid w:val="00BE1E20"/>
    <w:rsid w:val="00BE1F8A"/>
    <w:rsid w:val="00BE2178"/>
    <w:rsid w:val="00BE438C"/>
    <w:rsid w:val="00BE473F"/>
    <w:rsid w:val="00BE4779"/>
    <w:rsid w:val="00BE5779"/>
    <w:rsid w:val="00BE5AA0"/>
    <w:rsid w:val="00BE6783"/>
    <w:rsid w:val="00BF12C8"/>
    <w:rsid w:val="00BF1958"/>
    <w:rsid w:val="00BF2E09"/>
    <w:rsid w:val="00BF3390"/>
    <w:rsid w:val="00BF33F2"/>
    <w:rsid w:val="00BF3963"/>
    <w:rsid w:val="00BF57B9"/>
    <w:rsid w:val="00C00B74"/>
    <w:rsid w:val="00C01F2B"/>
    <w:rsid w:val="00C02FC6"/>
    <w:rsid w:val="00C03019"/>
    <w:rsid w:val="00C0686A"/>
    <w:rsid w:val="00C1098D"/>
    <w:rsid w:val="00C11625"/>
    <w:rsid w:val="00C16401"/>
    <w:rsid w:val="00C16E0C"/>
    <w:rsid w:val="00C210E4"/>
    <w:rsid w:val="00C21CD4"/>
    <w:rsid w:val="00C24634"/>
    <w:rsid w:val="00C2599E"/>
    <w:rsid w:val="00C25D41"/>
    <w:rsid w:val="00C27449"/>
    <w:rsid w:val="00C31D5F"/>
    <w:rsid w:val="00C33883"/>
    <w:rsid w:val="00C33975"/>
    <w:rsid w:val="00C367F2"/>
    <w:rsid w:val="00C3790C"/>
    <w:rsid w:val="00C40BEB"/>
    <w:rsid w:val="00C421DF"/>
    <w:rsid w:val="00C4446A"/>
    <w:rsid w:val="00C4701A"/>
    <w:rsid w:val="00C504DE"/>
    <w:rsid w:val="00C5142F"/>
    <w:rsid w:val="00C611DD"/>
    <w:rsid w:val="00C629F0"/>
    <w:rsid w:val="00C63EA3"/>
    <w:rsid w:val="00C670BA"/>
    <w:rsid w:val="00C70A6D"/>
    <w:rsid w:val="00C721A6"/>
    <w:rsid w:val="00C736F9"/>
    <w:rsid w:val="00C74212"/>
    <w:rsid w:val="00C77FA7"/>
    <w:rsid w:val="00C80EF4"/>
    <w:rsid w:val="00C82D2F"/>
    <w:rsid w:val="00C8591C"/>
    <w:rsid w:val="00C85CC6"/>
    <w:rsid w:val="00C865DB"/>
    <w:rsid w:val="00C876FA"/>
    <w:rsid w:val="00C9003F"/>
    <w:rsid w:val="00C90130"/>
    <w:rsid w:val="00C91002"/>
    <w:rsid w:val="00C910AA"/>
    <w:rsid w:val="00C91462"/>
    <w:rsid w:val="00C94210"/>
    <w:rsid w:val="00C94495"/>
    <w:rsid w:val="00C94686"/>
    <w:rsid w:val="00C94F3C"/>
    <w:rsid w:val="00CA0477"/>
    <w:rsid w:val="00CA3C1D"/>
    <w:rsid w:val="00CA3DFA"/>
    <w:rsid w:val="00CA52D8"/>
    <w:rsid w:val="00CA6284"/>
    <w:rsid w:val="00CA699E"/>
    <w:rsid w:val="00CA782D"/>
    <w:rsid w:val="00CB0CC2"/>
    <w:rsid w:val="00CB1013"/>
    <w:rsid w:val="00CB20B1"/>
    <w:rsid w:val="00CB5BA3"/>
    <w:rsid w:val="00CB6197"/>
    <w:rsid w:val="00CB6582"/>
    <w:rsid w:val="00CB6E4B"/>
    <w:rsid w:val="00CB7CD5"/>
    <w:rsid w:val="00CC110E"/>
    <w:rsid w:val="00CC2FAD"/>
    <w:rsid w:val="00CC3B12"/>
    <w:rsid w:val="00CC61E4"/>
    <w:rsid w:val="00CC7446"/>
    <w:rsid w:val="00CC7A02"/>
    <w:rsid w:val="00CD19EF"/>
    <w:rsid w:val="00CD2266"/>
    <w:rsid w:val="00CD303B"/>
    <w:rsid w:val="00CD3F4B"/>
    <w:rsid w:val="00CD4CCA"/>
    <w:rsid w:val="00CD693B"/>
    <w:rsid w:val="00CD6C0B"/>
    <w:rsid w:val="00CD706D"/>
    <w:rsid w:val="00CD7A75"/>
    <w:rsid w:val="00CE2406"/>
    <w:rsid w:val="00CE27B3"/>
    <w:rsid w:val="00CE458D"/>
    <w:rsid w:val="00CF10FE"/>
    <w:rsid w:val="00CF164A"/>
    <w:rsid w:val="00CF16A3"/>
    <w:rsid w:val="00CF2146"/>
    <w:rsid w:val="00CF2652"/>
    <w:rsid w:val="00CF35E3"/>
    <w:rsid w:val="00CF39FF"/>
    <w:rsid w:val="00CF4D47"/>
    <w:rsid w:val="00D01DE4"/>
    <w:rsid w:val="00D0413D"/>
    <w:rsid w:val="00D04E6B"/>
    <w:rsid w:val="00D07432"/>
    <w:rsid w:val="00D105DF"/>
    <w:rsid w:val="00D10EDD"/>
    <w:rsid w:val="00D1139F"/>
    <w:rsid w:val="00D11816"/>
    <w:rsid w:val="00D14EBA"/>
    <w:rsid w:val="00D15B8B"/>
    <w:rsid w:val="00D1684E"/>
    <w:rsid w:val="00D205F3"/>
    <w:rsid w:val="00D20F6B"/>
    <w:rsid w:val="00D241B5"/>
    <w:rsid w:val="00D273BE"/>
    <w:rsid w:val="00D30C74"/>
    <w:rsid w:val="00D3523B"/>
    <w:rsid w:val="00D35921"/>
    <w:rsid w:val="00D3703C"/>
    <w:rsid w:val="00D402BA"/>
    <w:rsid w:val="00D403AD"/>
    <w:rsid w:val="00D433CF"/>
    <w:rsid w:val="00D460AB"/>
    <w:rsid w:val="00D47F44"/>
    <w:rsid w:val="00D53E47"/>
    <w:rsid w:val="00D55403"/>
    <w:rsid w:val="00D577E4"/>
    <w:rsid w:val="00D63C0F"/>
    <w:rsid w:val="00D65623"/>
    <w:rsid w:val="00D66F6E"/>
    <w:rsid w:val="00D67DF0"/>
    <w:rsid w:val="00D708EE"/>
    <w:rsid w:val="00D71395"/>
    <w:rsid w:val="00D714A7"/>
    <w:rsid w:val="00D72242"/>
    <w:rsid w:val="00D731D9"/>
    <w:rsid w:val="00D73DC2"/>
    <w:rsid w:val="00D80628"/>
    <w:rsid w:val="00D80954"/>
    <w:rsid w:val="00D82FD7"/>
    <w:rsid w:val="00D8647A"/>
    <w:rsid w:val="00D86AE5"/>
    <w:rsid w:val="00D90445"/>
    <w:rsid w:val="00D925AE"/>
    <w:rsid w:val="00D92CF6"/>
    <w:rsid w:val="00D9352B"/>
    <w:rsid w:val="00D940AE"/>
    <w:rsid w:val="00DA16CD"/>
    <w:rsid w:val="00DA4C1C"/>
    <w:rsid w:val="00DA6078"/>
    <w:rsid w:val="00DA6D31"/>
    <w:rsid w:val="00DB07BD"/>
    <w:rsid w:val="00DB1A8C"/>
    <w:rsid w:val="00DB382A"/>
    <w:rsid w:val="00DB51A0"/>
    <w:rsid w:val="00DB547C"/>
    <w:rsid w:val="00DB5820"/>
    <w:rsid w:val="00DB5F90"/>
    <w:rsid w:val="00DB6733"/>
    <w:rsid w:val="00DB6F08"/>
    <w:rsid w:val="00DC0DA0"/>
    <w:rsid w:val="00DC3CF4"/>
    <w:rsid w:val="00DC69E5"/>
    <w:rsid w:val="00DD3085"/>
    <w:rsid w:val="00DD4CA7"/>
    <w:rsid w:val="00DD6F91"/>
    <w:rsid w:val="00DD79D8"/>
    <w:rsid w:val="00DE03BC"/>
    <w:rsid w:val="00DE25E0"/>
    <w:rsid w:val="00DE3236"/>
    <w:rsid w:val="00DE40D5"/>
    <w:rsid w:val="00DE52B6"/>
    <w:rsid w:val="00DE5A48"/>
    <w:rsid w:val="00DE7727"/>
    <w:rsid w:val="00DF0C8F"/>
    <w:rsid w:val="00DF124C"/>
    <w:rsid w:val="00DF1893"/>
    <w:rsid w:val="00DF351B"/>
    <w:rsid w:val="00DF5E36"/>
    <w:rsid w:val="00DF5FAC"/>
    <w:rsid w:val="00DF6004"/>
    <w:rsid w:val="00DF7BCD"/>
    <w:rsid w:val="00E010B4"/>
    <w:rsid w:val="00E01D3E"/>
    <w:rsid w:val="00E06BCB"/>
    <w:rsid w:val="00E10FA7"/>
    <w:rsid w:val="00E11CB4"/>
    <w:rsid w:val="00E13603"/>
    <w:rsid w:val="00E14486"/>
    <w:rsid w:val="00E14BEF"/>
    <w:rsid w:val="00E15B76"/>
    <w:rsid w:val="00E2063E"/>
    <w:rsid w:val="00E211BD"/>
    <w:rsid w:val="00E23E56"/>
    <w:rsid w:val="00E243AA"/>
    <w:rsid w:val="00E31967"/>
    <w:rsid w:val="00E3562C"/>
    <w:rsid w:val="00E37CBB"/>
    <w:rsid w:val="00E4018C"/>
    <w:rsid w:val="00E40AF1"/>
    <w:rsid w:val="00E40B96"/>
    <w:rsid w:val="00E42818"/>
    <w:rsid w:val="00E43C8A"/>
    <w:rsid w:val="00E47E1F"/>
    <w:rsid w:val="00E50BBA"/>
    <w:rsid w:val="00E53229"/>
    <w:rsid w:val="00E53CD7"/>
    <w:rsid w:val="00E551E6"/>
    <w:rsid w:val="00E60349"/>
    <w:rsid w:val="00E60F59"/>
    <w:rsid w:val="00E63F24"/>
    <w:rsid w:val="00E65279"/>
    <w:rsid w:val="00E6537A"/>
    <w:rsid w:val="00E6617C"/>
    <w:rsid w:val="00E70111"/>
    <w:rsid w:val="00E7116D"/>
    <w:rsid w:val="00E711C7"/>
    <w:rsid w:val="00E769AC"/>
    <w:rsid w:val="00E80849"/>
    <w:rsid w:val="00E83A71"/>
    <w:rsid w:val="00E84740"/>
    <w:rsid w:val="00E84F18"/>
    <w:rsid w:val="00E8537A"/>
    <w:rsid w:val="00E85484"/>
    <w:rsid w:val="00E86BF4"/>
    <w:rsid w:val="00E86E03"/>
    <w:rsid w:val="00E9340C"/>
    <w:rsid w:val="00E959F3"/>
    <w:rsid w:val="00E970DE"/>
    <w:rsid w:val="00E9731F"/>
    <w:rsid w:val="00EA0F95"/>
    <w:rsid w:val="00EA31D9"/>
    <w:rsid w:val="00EA376B"/>
    <w:rsid w:val="00EA50C4"/>
    <w:rsid w:val="00EA7000"/>
    <w:rsid w:val="00EA75DA"/>
    <w:rsid w:val="00EA7E8A"/>
    <w:rsid w:val="00EB1BB3"/>
    <w:rsid w:val="00EB3A77"/>
    <w:rsid w:val="00EB4C28"/>
    <w:rsid w:val="00EB626E"/>
    <w:rsid w:val="00EC254C"/>
    <w:rsid w:val="00EC539C"/>
    <w:rsid w:val="00EC704B"/>
    <w:rsid w:val="00ED29CA"/>
    <w:rsid w:val="00EE1173"/>
    <w:rsid w:val="00EE26F7"/>
    <w:rsid w:val="00EE3F07"/>
    <w:rsid w:val="00EE4457"/>
    <w:rsid w:val="00EE7CF2"/>
    <w:rsid w:val="00EF11CF"/>
    <w:rsid w:val="00EF27E3"/>
    <w:rsid w:val="00F032CD"/>
    <w:rsid w:val="00F068A4"/>
    <w:rsid w:val="00F07810"/>
    <w:rsid w:val="00F14486"/>
    <w:rsid w:val="00F203E0"/>
    <w:rsid w:val="00F21159"/>
    <w:rsid w:val="00F215E5"/>
    <w:rsid w:val="00F21C4A"/>
    <w:rsid w:val="00F226E0"/>
    <w:rsid w:val="00F2499A"/>
    <w:rsid w:val="00F32242"/>
    <w:rsid w:val="00F42642"/>
    <w:rsid w:val="00F43067"/>
    <w:rsid w:val="00F434E6"/>
    <w:rsid w:val="00F43A72"/>
    <w:rsid w:val="00F454B4"/>
    <w:rsid w:val="00F46F34"/>
    <w:rsid w:val="00F47E59"/>
    <w:rsid w:val="00F47F76"/>
    <w:rsid w:val="00F510A1"/>
    <w:rsid w:val="00F51657"/>
    <w:rsid w:val="00F53A0D"/>
    <w:rsid w:val="00F53BB0"/>
    <w:rsid w:val="00F60C25"/>
    <w:rsid w:val="00F63708"/>
    <w:rsid w:val="00F661A6"/>
    <w:rsid w:val="00F6656A"/>
    <w:rsid w:val="00F71B2D"/>
    <w:rsid w:val="00F71F91"/>
    <w:rsid w:val="00F73490"/>
    <w:rsid w:val="00F766F1"/>
    <w:rsid w:val="00F769B9"/>
    <w:rsid w:val="00F8006C"/>
    <w:rsid w:val="00F81FD5"/>
    <w:rsid w:val="00F82DAC"/>
    <w:rsid w:val="00F82F63"/>
    <w:rsid w:val="00F83DF3"/>
    <w:rsid w:val="00F83EAA"/>
    <w:rsid w:val="00F8450C"/>
    <w:rsid w:val="00F86986"/>
    <w:rsid w:val="00F86BE5"/>
    <w:rsid w:val="00F86FE6"/>
    <w:rsid w:val="00F87219"/>
    <w:rsid w:val="00F87425"/>
    <w:rsid w:val="00F904A7"/>
    <w:rsid w:val="00F912A6"/>
    <w:rsid w:val="00F9176D"/>
    <w:rsid w:val="00F918D0"/>
    <w:rsid w:val="00F9330B"/>
    <w:rsid w:val="00F948C5"/>
    <w:rsid w:val="00F94C4B"/>
    <w:rsid w:val="00F9756C"/>
    <w:rsid w:val="00FA02BF"/>
    <w:rsid w:val="00FA24E6"/>
    <w:rsid w:val="00FA2844"/>
    <w:rsid w:val="00FA3A44"/>
    <w:rsid w:val="00FA4709"/>
    <w:rsid w:val="00FB07A3"/>
    <w:rsid w:val="00FB3754"/>
    <w:rsid w:val="00FB383E"/>
    <w:rsid w:val="00FB3AD7"/>
    <w:rsid w:val="00FB436C"/>
    <w:rsid w:val="00FB455E"/>
    <w:rsid w:val="00FB58B2"/>
    <w:rsid w:val="00FC1AD2"/>
    <w:rsid w:val="00FC2E38"/>
    <w:rsid w:val="00FC3381"/>
    <w:rsid w:val="00FC76B1"/>
    <w:rsid w:val="00FD3FFF"/>
    <w:rsid w:val="00FD6ACE"/>
    <w:rsid w:val="00FD7166"/>
    <w:rsid w:val="00FD7AA9"/>
    <w:rsid w:val="00FE280F"/>
    <w:rsid w:val="00FE419C"/>
    <w:rsid w:val="00FE5072"/>
    <w:rsid w:val="00FE66BC"/>
    <w:rsid w:val="00FF2F84"/>
    <w:rsid w:val="00FF4044"/>
    <w:rsid w:val="00FF415A"/>
    <w:rsid w:val="00FF6503"/>
    <w:rsid w:val="00FF6F3C"/>
    <w:rsid w:val="00FF7FA3"/>
    <w:rsid w:val="01CF327D"/>
    <w:rsid w:val="07BC6A95"/>
    <w:rsid w:val="08115F6B"/>
    <w:rsid w:val="0A0D35C0"/>
    <w:rsid w:val="0A87125C"/>
    <w:rsid w:val="0AB85257"/>
    <w:rsid w:val="0D9760BE"/>
    <w:rsid w:val="0E1D1FE9"/>
    <w:rsid w:val="0EF67A9A"/>
    <w:rsid w:val="0EF85C34"/>
    <w:rsid w:val="10866381"/>
    <w:rsid w:val="11927A12"/>
    <w:rsid w:val="119C1F8F"/>
    <w:rsid w:val="143F279E"/>
    <w:rsid w:val="14D233B9"/>
    <w:rsid w:val="1573475C"/>
    <w:rsid w:val="15BD1CD8"/>
    <w:rsid w:val="15F710C0"/>
    <w:rsid w:val="162F2ABB"/>
    <w:rsid w:val="191E2AFA"/>
    <w:rsid w:val="1E2674B3"/>
    <w:rsid w:val="1F051F72"/>
    <w:rsid w:val="208445B0"/>
    <w:rsid w:val="22480C18"/>
    <w:rsid w:val="23233BA1"/>
    <w:rsid w:val="23B51EDC"/>
    <w:rsid w:val="26B2053E"/>
    <w:rsid w:val="270E03AA"/>
    <w:rsid w:val="28D61527"/>
    <w:rsid w:val="28F47573"/>
    <w:rsid w:val="2B0C43FA"/>
    <w:rsid w:val="2B632D42"/>
    <w:rsid w:val="33560BC1"/>
    <w:rsid w:val="365B3998"/>
    <w:rsid w:val="369E6AAA"/>
    <w:rsid w:val="392A6705"/>
    <w:rsid w:val="3B07609F"/>
    <w:rsid w:val="3BB81768"/>
    <w:rsid w:val="3DE235C1"/>
    <w:rsid w:val="3F1734EC"/>
    <w:rsid w:val="4002670D"/>
    <w:rsid w:val="4066425A"/>
    <w:rsid w:val="406C15DD"/>
    <w:rsid w:val="41390F1D"/>
    <w:rsid w:val="41476906"/>
    <w:rsid w:val="41AB56A0"/>
    <w:rsid w:val="44FE54A4"/>
    <w:rsid w:val="45635400"/>
    <w:rsid w:val="459C4852"/>
    <w:rsid w:val="45A02B2A"/>
    <w:rsid w:val="45A95164"/>
    <w:rsid w:val="45CF195C"/>
    <w:rsid w:val="47135EDF"/>
    <w:rsid w:val="4A150772"/>
    <w:rsid w:val="4F676E7F"/>
    <w:rsid w:val="4F8627FB"/>
    <w:rsid w:val="4FDD43E5"/>
    <w:rsid w:val="50684471"/>
    <w:rsid w:val="517C43A7"/>
    <w:rsid w:val="52303E95"/>
    <w:rsid w:val="52655D85"/>
    <w:rsid w:val="52D47C2F"/>
    <w:rsid w:val="53F67629"/>
    <w:rsid w:val="547B2834"/>
    <w:rsid w:val="55C45CC4"/>
    <w:rsid w:val="565A52B0"/>
    <w:rsid w:val="57C67D54"/>
    <w:rsid w:val="5ADD7406"/>
    <w:rsid w:val="5F7D44C9"/>
    <w:rsid w:val="60F42840"/>
    <w:rsid w:val="6128671E"/>
    <w:rsid w:val="62B65A7C"/>
    <w:rsid w:val="636C1D59"/>
    <w:rsid w:val="64657483"/>
    <w:rsid w:val="64D51F90"/>
    <w:rsid w:val="6662005E"/>
    <w:rsid w:val="6B0E5629"/>
    <w:rsid w:val="6BC64D77"/>
    <w:rsid w:val="6D5E402F"/>
    <w:rsid w:val="6E3A7CE2"/>
    <w:rsid w:val="6FAA2414"/>
    <w:rsid w:val="6FF521DC"/>
    <w:rsid w:val="724A7260"/>
    <w:rsid w:val="72797D01"/>
    <w:rsid w:val="730A55E7"/>
    <w:rsid w:val="73750E1A"/>
    <w:rsid w:val="758B7B2E"/>
    <w:rsid w:val="76262EEE"/>
    <w:rsid w:val="7636641D"/>
    <w:rsid w:val="7675420C"/>
    <w:rsid w:val="772852E6"/>
    <w:rsid w:val="774345E2"/>
    <w:rsid w:val="77F17064"/>
    <w:rsid w:val="7A3B0AF6"/>
    <w:rsid w:val="7D997517"/>
    <w:rsid w:val="7F9718DC"/>
    <w:rsid w:val="7FAC7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15827"/>
  <w15:docId w15:val="{97983200-3A33-4A04-8954-DF71EFCE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26E"/>
    <w:rPr>
      <w:sz w:val="21"/>
    </w:rPr>
  </w:style>
  <w:style w:type="paragraph" w:styleId="1">
    <w:name w:val="heading 1"/>
    <w:basedOn w:val="a"/>
    <w:next w:val="a"/>
    <w:uiPriority w:val="9"/>
    <w:qFormat/>
    <w:rsid w:val="00EB626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EB626E"/>
    <w:pPr>
      <w:widowControl w:val="0"/>
      <w:ind w:firstLineChars="200" w:firstLine="420"/>
      <w:jc w:val="both"/>
    </w:pPr>
    <w:rPr>
      <w:rFonts w:ascii="宋体" w:hAnsi="宋体"/>
      <w:color w:val="000000"/>
      <w:szCs w:val="24"/>
    </w:rPr>
  </w:style>
  <w:style w:type="paragraph" w:styleId="a5">
    <w:name w:val="Balloon Text"/>
    <w:basedOn w:val="a"/>
    <w:link w:val="a6"/>
    <w:uiPriority w:val="99"/>
    <w:unhideWhenUsed/>
    <w:qFormat/>
    <w:rsid w:val="00EB626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EB626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EB6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link w:val="ac"/>
    <w:qFormat/>
    <w:rsid w:val="00EB626E"/>
    <w:pPr>
      <w:widowControl w:val="0"/>
      <w:spacing w:before="100" w:beforeAutospacing="1" w:after="100" w:afterAutospacing="1"/>
    </w:pPr>
    <w:rPr>
      <w:rFonts w:ascii="Calibri" w:hAnsi="Calibri"/>
      <w:kern w:val="2"/>
      <w:szCs w:val="24"/>
    </w:rPr>
  </w:style>
  <w:style w:type="character" w:styleId="ad">
    <w:name w:val="Hyperlink"/>
    <w:basedOn w:val="a0"/>
    <w:uiPriority w:val="99"/>
    <w:unhideWhenUsed/>
    <w:qFormat/>
    <w:rsid w:val="00EB626E"/>
    <w:rPr>
      <w:color w:val="0000FF"/>
      <w:u w:val="single"/>
    </w:rPr>
  </w:style>
  <w:style w:type="character" w:customStyle="1" w:styleId="a4">
    <w:name w:val="正文文本缩进 字符"/>
    <w:basedOn w:val="a0"/>
    <w:link w:val="a3"/>
    <w:rsid w:val="00EB626E"/>
    <w:rPr>
      <w:rFonts w:ascii="宋体" w:eastAsia="宋体" w:hAnsi="宋体" w:cs="Times New Roman"/>
      <w:color w:val="000000"/>
      <w:kern w:val="0"/>
      <w:szCs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sid w:val="00EB626E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EB626E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sid w:val="00EB626E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c">
    <w:name w:val="普通(网站) 字符"/>
    <w:link w:val="ab"/>
    <w:qFormat/>
    <w:rsid w:val="00EB626E"/>
    <w:rPr>
      <w:rFonts w:ascii="Calibri" w:hAnsi="Calibri"/>
      <w:sz w:val="24"/>
      <w:szCs w:val="24"/>
    </w:rPr>
  </w:style>
  <w:style w:type="paragraph" w:styleId="ae">
    <w:name w:val="List Paragraph"/>
    <w:basedOn w:val="a"/>
    <w:uiPriority w:val="34"/>
    <w:qFormat/>
    <w:rsid w:val="00EB626E"/>
    <w:pPr>
      <w:ind w:firstLineChars="200" w:firstLine="420"/>
    </w:pPr>
  </w:style>
  <w:style w:type="character" w:customStyle="1" w:styleId="mathzyb">
    <w:name w:val="mathzyb"/>
    <w:basedOn w:val="a0"/>
    <w:qFormat/>
    <w:rsid w:val="00EB626E"/>
  </w:style>
  <w:style w:type="character" w:customStyle="1" w:styleId="10">
    <w:name w:val="未处理的提及1"/>
    <w:basedOn w:val="a0"/>
    <w:uiPriority w:val="99"/>
    <w:unhideWhenUsed/>
    <w:rsid w:val="00EB6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oleObject" Target="embeddings/oleObject1.bin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wmf"/><Relationship Id="rId30" Type="http://schemas.openxmlformats.org/officeDocument/2006/relationships/image" Target="media/image24.png"/><Relationship Id="rId8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210;&#20806;&#22686;\&#20840;&#22269;&#21021;&#20013;&#24212;&#29992;&#29289;&#29702;&#21019;&#26032;&#24605;&#32500;&#27979;&#35780;%20%20%20&#35752;&#35770;\&#20840;&#22269;&#21021;&#20013;&#24212;&#29992;&#29289;&#29702;&#21019;&#26032;&#24605;&#32500;&#27979;&#35780;&#20843;&#24180;&#32423;%20%20%20%20&#20462;&#25913;&#31295;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全国初中应用物理创新思维测评八年级    修改稿1</Template>
  <TotalTime>206</TotalTime>
  <Pages>1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2024-11-13T00:24:00Z</dcterms:created>
  <dcterms:modified xsi:type="dcterms:W3CDTF">2026-08-06T02:15:00Z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